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816"/>
        <w:tblW w:w="50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2432"/>
        <w:gridCol w:w="989"/>
        <w:gridCol w:w="720"/>
        <w:gridCol w:w="1531"/>
        <w:gridCol w:w="2388"/>
        <w:gridCol w:w="767"/>
        <w:gridCol w:w="1980"/>
        <w:gridCol w:w="1435"/>
      </w:tblGrid>
      <w:tr w:rsidR="00E51339" w:rsidRPr="00ED6A3D" w14:paraId="73937AD1" w14:textId="77777777" w:rsidTr="00322787">
        <w:trPr>
          <w:trHeight w:val="158"/>
        </w:trPr>
        <w:tc>
          <w:tcPr>
            <w:tcW w:w="802" w:type="pct"/>
            <w:vAlign w:val="center"/>
          </w:tcPr>
          <w:p w14:paraId="4701D98F" w14:textId="77777777" w:rsidR="00E51339" w:rsidRPr="00773B21" w:rsidRDefault="00E51339" w:rsidP="00322787">
            <w:pPr>
              <w:spacing w:after="0"/>
              <w:rPr>
                <w:rStyle w:val="Fuerte"/>
                <w:rFonts w:asciiTheme="minorHAnsi" w:hAnsiTheme="minorHAnsi"/>
                <w:b/>
                <w:sz w:val="20"/>
              </w:rPr>
            </w:pPr>
            <w:r w:rsidRPr="00773B21">
              <w:rPr>
                <w:rStyle w:val="Fuerte"/>
                <w:rFonts w:asciiTheme="minorHAnsi" w:hAnsiTheme="minorHAnsi"/>
                <w:b/>
                <w:sz w:val="20"/>
              </w:rPr>
              <w:t>Responsable</w:t>
            </w:r>
            <w:r>
              <w:rPr>
                <w:rStyle w:val="Fuerte"/>
                <w:rFonts w:asciiTheme="minorHAnsi" w:hAnsiTheme="minorHAnsi"/>
                <w:b/>
                <w:sz w:val="20"/>
              </w:rPr>
              <w:t>s</w:t>
            </w:r>
            <w:r w:rsidRPr="00773B21">
              <w:rPr>
                <w:rStyle w:val="Fuerte"/>
                <w:rFonts w:asciiTheme="minorHAnsi" w:hAnsiTheme="minorHAnsi"/>
                <w:b/>
                <w:sz w:val="20"/>
              </w:rPr>
              <w:t>:</w:t>
            </w:r>
          </w:p>
        </w:tc>
        <w:tc>
          <w:tcPr>
            <w:tcW w:w="2764" w:type="pct"/>
            <w:gridSpan w:val="5"/>
            <w:noWrap/>
            <w:vAlign w:val="center"/>
            <w:hideMark/>
          </w:tcPr>
          <w:p w14:paraId="2D041586" w14:textId="77777777" w:rsidR="00E51339" w:rsidRPr="00773B21" w:rsidRDefault="00E51339" w:rsidP="00322787">
            <w:pPr>
              <w:spacing w:after="0"/>
              <w:rPr>
                <w:rStyle w:val="Fuerte"/>
                <w:rFonts w:asciiTheme="minorHAnsi" w:hAnsiTheme="minorHAnsi"/>
                <w:sz w:val="20"/>
                <w:szCs w:val="20"/>
              </w:rPr>
            </w:pPr>
            <w:permStart w:id="552147566" w:edGrp="everyone"/>
            <w:proofErr w:type="spellStart"/>
            <w:r>
              <w:rPr>
                <w:rStyle w:val="Fuerte"/>
                <w:rFonts w:asciiTheme="minorHAnsi" w:hAnsiTheme="minorHAnsi"/>
                <w:i/>
                <w:sz w:val="20"/>
                <w:szCs w:val="20"/>
              </w:rPr>
              <w:t>x</w:t>
            </w:r>
            <w:r>
              <w:rPr>
                <w:rStyle w:val="Fuerte"/>
                <w:rFonts w:asciiTheme="minorHAnsi" w:hAnsiTheme="minorHAnsi"/>
                <w:i/>
              </w:rPr>
              <w:t>xxx</w:t>
            </w:r>
            <w:proofErr w:type="spellEnd"/>
            <w:r w:rsidRPr="00773B21">
              <w:rPr>
                <w:rStyle w:val="Fuerte"/>
                <w:rFonts w:asciiTheme="minorHAnsi" w:hAnsiTheme="minorHAnsi"/>
                <w:b/>
                <w:sz w:val="20"/>
                <w:szCs w:val="20"/>
              </w:rPr>
              <w:t>.</w:t>
            </w:r>
            <w:permEnd w:id="552147566"/>
          </w:p>
        </w:tc>
        <w:tc>
          <w:tcPr>
            <w:tcW w:w="263" w:type="pct"/>
            <w:vAlign w:val="center"/>
          </w:tcPr>
          <w:p w14:paraId="10BA6F9A" w14:textId="77777777" w:rsidR="00E51339" w:rsidRPr="00773B21" w:rsidRDefault="00E51339" w:rsidP="00322787">
            <w:pPr>
              <w:spacing w:after="0"/>
              <w:rPr>
                <w:rStyle w:val="Fuerte"/>
                <w:rFonts w:asciiTheme="minorHAnsi" w:hAnsiTheme="minorHAnsi" w:cstheme="minorHAnsi"/>
                <w:b/>
                <w:sz w:val="22"/>
                <w:szCs w:val="24"/>
              </w:rPr>
            </w:pPr>
            <w:r w:rsidRPr="00773B21">
              <w:rPr>
                <w:rStyle w:val="Fuerte"/>
                <w:rFonts w:asciiTheme="minorHAnsi" w:hAnsiTheme="minorHAnsi" w:cstheme="minorHAnsi"/>
                <w:b/>
                <w:sz w:val="22"/>
                <w:szCs w:val="24"/>
              </w:rPr>
              <w:t>Fecha:</w:t>
            </w:r>
          </w:p>
        </w:tc>
        <w:tc>
          <w:tcPr>
            <w:tcW w:w="679" w:type="pct"/>
            <w:vAlign w:val="center"/>
          </w:tcPr>
          <w:p w14:paraId="5B582A14" w14:textId="77777777" w:rsidR="00E51339" w:rsidRPr="00C67D3D" w:rsidRDefault="00000000" w:rsidP="00322787">
            <w:pPr>
              <w:tabs>
                <w:tab w:val="center" w:pos="2921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Style w:val="Estilo5"/>
                  <w:rFonts w:asciiTheme="minorHAnsi" w:hAnsiTheme="minorHAnsi"/>
                  <w:sz w:val="20"/>
                  <w:szCs w:val="20"/>
                </w:rPr>
                <w:id w:val="-248195006"/>
                <w:placeholder>
                  <w:docPart w:val="DB89AC34057F41FB9E6FEFBAD2AAC439"/>
                </w:placeholder>
                <w:date w:fullDate="2026-01-20T00:00:00Z">
                  <w:dateFormat w:val="dd/MM/yyyy"/>
                  <w:lid w:val="es-CR"/>
                  <w:storeMappedDataAs w:val="dateTime"/>
                  <w:calendar w:val="gregorian"/>
                </w:date>
              </w:sdtPr>
              <w:sdtContent>
                <w:r w:rsidR="00E51339">
                  <w:rPr>
                    <w:rStyle w:val="Estilo5"/>
                    <w:rFonts w:asciiTheme="minorHAnsi" w:hAnsiTheme="minorHAnsi"/>
                    <w:sz w:val="20"/>
                    <w:szCs w:val="20"/>
                  </w:rPr>
                  <w:t>20/01/2026</w:t>
                </w:r>
              </w:sdtContent>
            </w:sdt>
          </w:p>
        </w:tc>
        <w:sdt>
          <w:sdtPr>
            <w:rPr>
              <w:rStyle w:val="Fuerte"/>
              <w:rFonts w:asciiTheme="minorHAnsi" w:hAnsiTheme="minorHAnsi"/>
              <w:sz w:val="18"/>
              <w:szCs w:val="20"/>
            </w:rPr>
            <w:alias w:val="Seleccione el tipo de participante"/>
            <w:tag w:val="Seleccione el tipo de participante"/>
            <w:id w:val="-1678265961"/>
            <w:placeholder>
              <w:docPart w:val="88EDBE9035644D21A67841853FC611B2"/>
            </w:placeholder>
            <w:showingPlcHdr/>
            <w:dropDownList>
              <w:listItem w:value="Elija un elemento."/>
              <w:listItem w:displayText="Lab 1001" w:value="Lab 1001"/>
              <w:listItem w:displayText="Lab 1002" w:value="Lab 1002"/>
              <w:listItem w:displayText="Lab 1003" w:value="Lab 1003"/>
              <w:listItem w:displayText="Lab 1005" w:value="Lab 1005"/>
              <w:listItem w:displayText="Lab 1006" w:value="Lab 1006"/>
              <w:listItem w:displayText="Lab 2001" w:value="Lab 2001"/>
              <w:listItem w:displayText="Aula 2002" w:value="Aula 2002"/>
              <w:listItem w:displayText="Lab 2003" w:value="Lab 2003"/>
              <w:listItem w:displayText="Lab 2004" w:value="Lab 2004"/>
              <w:listItem w:displayText="Lab 2005" w:value="Lab 2005"/>
              <w:listItem w:displayText="Sala 1" w:value="Sala 1"/>
              <w:listItem w:displayText="Sala 2" w:value="Sala 2"/>
              <w:listItem w:displayText="Sala Exdirectores" w:value="Sala Exdirectores"/>
              <w:listItem w:displayText="Emprendimiento" w:value="Emprendimiento"/>
              <w:listItem w:displayText="Sede Central" w:value="Sede Central"/>
              <w:listItem w:displayText="SIUA" w:value="SIUA"/>
            </w:dropDownList>
          </w:sdtPr>
          <w:sdtContent>
            <w:tc>
              <w:tcPr>
                <w:tcW w:w="492" w:type="pct"/>
                <w:vAlign w:val="center"/>
              </w:tcPr>
              <w:p w14:paraId="605337E0" w14:textId="77777777" w:rsidR="00E51339" w:rsidRPr="00DD6939" w:rsidRDefault="00E51339" w:rsidP="00322787">
                <w:pPr>
                  <w:spacing w:after="0"/>
                  <w:rPr>
                    <w:rStyle w:val="Fuerte"/>
                    <w:rFonts w:asciiTheme="minorHAnsi" w:hAnsiTheme="minorHAnsi"/>
                    <w:sz w:val="18"/>
                    <w:szCs w:val="20"/>
                  </w:rPr>
                </w:pPr>
                <w:r w:rsidRPr="009C43D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E51339" w:rsidRPr="00773B21" w14:paraId="1D61527B" w14:textId="77777777" w:rsidTr="00322787">
        <w:trPr>
          <w:trHeight w:val="157"/>
        </w:trPr>
        <w:sdt>
          <w:sdtPr>
            <w:rPr>
              <w:rStyle w:val="Estilo5"/>
              <w:rFonts w:cs="Calibri"/>
              <w:b/>
              <w:sz w:val="20"/>
              <w:szCs w:val="20"/>
            </w:rPr>
            <w:alias w:val="Seleccione el expositor o quien dirige la actividad"/>
            <w:tag w:val="Seleccione el tipo de participante"/>
            <w:id w:val="1812676263"/>
            <w:placeholder>
              <w:docPart w:val="B0D00BD3EA5E4DB5B41C9975D1A9C513"/>
            </w:placeholder>
            <w:dropDownList>
              <w:listItem w:value="Elija un elemento."/>
              <w:listItem w:displayText="A cargo de:" w:value="A cargo de:"/>
              <w:listItem w:displayText="Expositor:" w:value="Expositor:"/>
              <w:listItem w:displayText="Expositora:" w:value="Expositora:"/>
              <w:listItem w:displayText="Expositores" w:value="Expositores"/>
            </w:dropDownList>
          </w:sdtPr>
          <w:sdtContent>
            <w:tc>
              <w:tcPr>
                <w:tcW w:w="802" w:type="pct"/>
                <w:vAlign w:val="center"/>
              </w:tcPr>
              <w:p w14:paraId="7BDB9A16" w14:textId="77777777" w:rsidR="00E51339" w:rsidRPr="00555891" w:rsidRDefault="00E51339" w:rsidP="00322787">
                <w:pPr>
                  <w:tabs>
                    <w:tab w:val="center" w:pos="2921"/>
                  </w:tabs>
                  <w:spacing w:after="0"/>
                  <w:rPr>
                    <w:rStyle w:val="Estilo5"/>
                    <w:rFonts w:cs="Calibri"/>
                    <w:b/>
                    <w:sz w:val="20"/>
                    <w:szCs w:val="20"/>
                  </w:rPr>
                </w:pPr>
                <w:r>
                  <w:rPr>
                    <w:rStyle w:val="Estilo5"/>
                    <w:rFonts w:cs="Calibri"/>
                    <w:b/>
                    <w:sz w:val="20"/>
                    <w:szCs w:val="20"/>
                  </w:rPr>
                  <w:t>Expositores</w:t>
                </w:r>
              </w:p>
            </w:tc>
          </w:sdtContent>
        </w:sdt>
        <w:tc>
          <w:tcPr>
            <w:tcW w:w="1420" w:type="pct"/>
            <w:gridSpan w:val="3"/>
            <w:noWrap/>
            <w:vAlign w:val="center"/>
          </w:tcPr>
          <w:p w14:paraId="32B32911" w14:textId="77777777" w:rsidR="00E51339" w:rsidRPr="00773B21" w:rsidRDefault="00E51339" w:rsidP="00322787">
            <w:pPr>
              <w:tabs>
                <w:tab w:val="center" w:pos="2921"/>
              </w:tabs>
              <w:spacing w:after="0"/>
              <w:rPr>
                <w:rStyle w:val="Estilo5"/>
                <w:bCs w:val="0"/>
                <w:sz w:val="20"/>
              </w:rPr>
            </w:pPr>
          </w:p>
        </w:tc>
        <w:tc>
          <w:tcPr>
            <w:tcW w:w="525" w:type="pct"/>
            <w:vAlign w:val="center"/>
          </w:tcPr>
          <w:p w14:paraId="1E3B3A62" w14:textId="77777777" w:rsidR="00E51339" w:rsidRPr="00773B21" w:rsidRDefault="00E51339" w:rsidP="00322787">
            <w:pPr>
              <w:tabs>
                <w:tab w:val="center" w:pos="2921"/>
              </w:tabs>
              <w:spacing w:after="0"/>
              <w:rPr>
                <w:rStyle w:val="Estilo5"/>
                <w:bCs w:val="0"/>
                <w:sz w:val="20"/>
              </w:rPr>
            </w:pPr>
            <w:r w:rsidRPr="00773B21">
              <w:rPr>
                <w:rStyle w:val="Estilo5"/>
                <w:b/>
                <w:bCs w:val="0"/>
                <w:sz w:val="20"/>
                <w:szCs w:val="20"/>
              </w:rPr>
              <w:t>Participantes</w:t>
            </w:r>
            <w:r w:rsidRPr="00773B21">
              <w:rPr>
                <w:rStyle w:val="Estilo5"/>
                <w:bCs w:val="0"/>
                <w:sz w:val="20"/>
                <w:szCs w:val="20"/>
              </w:rPr>
              <w:t>:</w:t>
            </w:r>
          </w:p>
        </w:tc>
        <w:sdt>
          <w:sdtPr>
            <w:rPr>
              <w:rStyle w:val="Estilo5"/>
              <w:bCs w:val="0"/>
              <w:sz w:val="20"/>
            </w:rPr>
            <w:alias w:val="Seleccione el tipo de participante"/>
            <w:tag w:val="Seleccione el tipo de participante"/>
            <w:id w:val="1552262927"/>
            <w:placeholder>
              <w:docPart w:val="6C4A2C8CEEC749BA930F355DEFAAEACB"/>
            </w:placeholder>
            <w:dropDownList>
              <w:listItem w:value="Elija un elemento."/>
              <w:listItem w:displayText="Académicos" w:value="Académicos"/>
              <w:listItem w:displayText="Estudiantes" w:value="Estudiantes"/>
              <w:listItem w:displayText="Académicos y estudiantes." w:value="Académicos y estudiantes."/>
              <w:listItem w:displayText="Invitados externos." w:value="Invitados externos."/>
            </w:dropDownList>
          </w:sdtPr>
          <w:sdtContent>
            <w:tc>
              <w:tcPr>
                <w:tcW w:w="819" w:type="pct"/>
                <w:vAlign w:val="center"/>
              </w:tcPr>
              <w:p w14:paraId="613B86D5" w14:textId="77777777" w:rsidR="00E51339" w:rsidRPr="00773B21" w:rsidRDefault="00E51339" w:rsidP="00322787">
                <w:pPr>
                  <w:tabs>
                    <w:tab w:val="center" w:pos="2921"/>
                  </w:tabs>
                  <w:spacing w:after="0"/>
                  <w:rPr>
                    <w:rStyle w:val="Estilo5"/>
                    <w:bCs w:val="0"/>
                    <w:sz w:val="20"/>
                  </w:rPr>
                </w:pPr>
                <w:r>
                  <w:rPr>
                    <w:rStyle w:val="Estilo5"/>
                    <w:bCs w:val="0"/>
                    <w:sz w:val="20"/>
                  </w:rPr>
                  <w:t>Académicos y estudiantes.</w:t>
                </w:r>
              </w:p>
            </w:tc>
          </w:sdtContent>
        </w:sdt>
        <w:tc>
          <w:tcPr>
            <w:tcW w:w="263" w:type="pct"/>
            <w:vAlign w:val="center"/>
          </w:tcPr>
          <w:p w14:paraId="43B0934A" w14:textId="77777777" w:rsidR="00E51339" w:rsidRPr="00773B21" w:rsidRDefault="00E51339" w:rsidP="00322787">
            <w:pPr>
              <w:tabs>
                <w:tab w:val="center" w:pos="2921"/>
              </w:tabs>
              <w:spacing w:after="0"/>
              <w:rPr>
                <w:rStyle w:val="Estilo5"/>
                <w:b/>
                <w:bCs w:val="0"/>
                <w:sz w:val="20"/>
                <w:szCs w:val="20"/>
              </w:rPr>
            </w:pPr>
            <w:r w:rsidRPr="00773B21">
              <w:rPr>
                <w:rStyle w:val="Estilo5"/>
                <w:b/>
                <w:bCs w:val="0"/>
                <w:sz w:val="20"/>
                <w:szCs w:val="20"/>
              </w:rPr>
              <w:t>Hora:</w:t>
            </w:r>
          </w:p>
        </w:tc>
        <w:tc>
          <w:tcPr>
            <w:tcW w:w="679" w:type="pct"/>
            <w:vAlign w:val="center"/>
          </w:tcPr>
          <w:p w14:paraId="680F45A9" w14:textId="77777777" w:rsidR="00E51339" w:rsidRPr="00773B21" w:rsidRDefault="00E51339" w:rsidP="00322787">
            <w:pPr>
              <w:tabs>
                <w:tab w:val="center" w:pos="2921"/>
              </w:tabs>
              <w:spacing w:after="0"/>
              <w:rPr>
                <w:rStyle w:val="Estilo5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2CF0650C" w14:textId="77777777" w:rsidR="00E51339" w:rsidRPr="00773B21" w:rsidRDefault="00E51339" w:rsidP="00322787">
            <w:pPr>
              <w:tabs>
                <w:tab w:val="center" w:pos="2921"/>
              </w:tabs>
              <w:spacing w:after="0"/>
              <w:rPr>
                <w:rStyle w:val="Estilo5"/>
                <w:sz w:val="20"/>
                <w:szCs w:val="20"/>
              </w:rPr>
            </w:pPr>
          </w:p>
        </w:tc>
      </w:tr>
      <w:tr w:rsidR="00E51339" w:rsidRPr="00773B21" w14:paraId="7302AC1C" w14:textId="77777777" w:rsidTr="00322787">
        <w:trPr>
          <w:trHeight w:val="68"/>
        </w:trPr>
        <w:tc>
          <w:tcPr>
            <w:tcW w:w="802" w:type="pct"/>
            <w:vAlign w:val="center"/>
          </w:tcPr>
          <w:p w14:paraId="39A5F959" w14:textId="77777777" w:rsidR="00E51339" w:rsidRPr="00773B21" w:rsidRDefault="00E51339" w:rsidP="00322787">
            <w:pPr>
              <w:spacing w:after="0"/>
              <w:rPr>
                <w:rStyle w:val="Fuerte"/>
                <w:rFonts w:asciiTheme="minorHAnsi" w:hAnsiTheme="minorHAnsi"/>
                <w:b/>
                <w:bCs/>
                <w:sz w:val="20"/>
              </w:rPr>
            </w:pPr>
            <w:r w:rsidRPr="00773B21">
              <w:rPr>
                <w:rStyle w:val="Fuerte"/>
                <w:rFonts w:asciiTheme="minorHAnsi" w:hAnsiTheme="minorHAnsi"/>
                <w:b/>
                <w:bCs/>
                <w:sz w:val="20"/>
              </w:rPr>
              <w:t>Tipo de actividad:</w:t>
            </w:r>
          </w:p>
        </w:tc>
        <w:sdt>
          <w:sdtPr>
            <w:rPr>
              <w:rStyle w:val="Estilo5"/>
              <w:sz w:val="20"/>
              <w:szCs w:val="20"/>
            </w:rPr>
            <w:alias w:val="Escoja la opción"/>
            <w:tag w:val="Tipo"/>
            <w:id w:val="1945952750"/>
            <w:placeholder>
              <w:docPart w:val="BE8E9ECE293D43178E23A05D9DE33C42"/>
            </w:placeholder>
            <w:dropDownList>
              <w:listItem w:value="Elija un elemento."/>
              <w:listItem w:displayText="Curricular" w:value="Curricular"/>
              <w:listItem w:displayText="Extracurricular" w:value="Extracurricular"/>
              <w:listItem w:displayText="Reunión" w:value="Reunión"/>
            </w:dropDownList>
          </w:sdtPr>
          <w:sdtContent>
            <w:tc>
              <w:tcPr>
                <w:tcW w:w="834" w:type="pct"/>
                <w:noWrap/>
                <w:vAlign w:val="center"/>
              </w:tcPr>
              <w:p w14:paraId="2F5B9BCE" w14:textId="77777777" w:rsidR="00E51339" w:rsidRPr="00773B21" w:rsidRDefault="00E51339" w:rsidP="00322787">
                <w:pPr>
                  <w:tabs>
                    <w:tab w:val="center" w:pos="2921"/>
                  </w:tabs>
                  <w:spacing w:after="0"/>
                  <w:rPr>
                    <w:rStyle w:val="Estilo5"/>
                    <w:bCs w:val="0"/>
                    <w:sz w:val="20"/>
                  </w:rPr>
                </w:pPr>
                <w:r>
                  <w:rPr>
                    <w:rStyle w:val="Estilo5"/>
                    <w:sz w:val="20"/>
                    <w:szCs w:val="20"/>
                  </w:rPr>
                  <w:t>Extracurricular</w:t>
                </w:r>
              </w:p>
            </w:tc>
          </w:sdtContent>
        </w:sdt>
        <w:tc>
          <w:tcPr>
            <w:tcW w:w="339" w:type="pct"/>
            <w:noWrap/>
            <w:vAlign w:val="center"/>
          </w:tcPr>
          <w:p w14:paraId="68750AD2" w14:textId="77777777" w:rsidR="00E51339" w:rsidRPr="00773B21" w:rsidRDefault="00E51339" w:rsidP="00322787">
            <w:pPr>
              <w:tabs>
                <w:tab w:val="center" w:pos="2921"/>
              </w:tabs>
              <w:spacing w:after="0"/>
              <w:rPr>
                <w:rStyle w:val="Estilo5"/>
                <w:b/>
                <w:bCs w:val="0"/>
                <w:sz w:val="20"/>
                <w:szCs w:val="20"/>
              </w:rPr>
            </w:pPr>
            <w:r>
              <w:rPr>
                <w:rStyle w:val="Estilo5"/>
                <w:b/>
                <w:bCs w:val="0"/>
                <w:sz w:val="20"/>
                <w:szCs w:val="20"/>
              </w:rPr>
              <w:t>Objetivo</w:t>
            </w:r>
            <w:r w:rsidRPr="00773B21">
              <w:rPr>
                <w:rStyle w:val="Estilo5"/>
                <w:b/>
                <w:bCs w:val="0"/>
                <w:sz w:val="20"/>
                <w:szCs w:val="20"/>
              </w:rPr>
              <w:t>:</w:t>
            </w:r>
          </w:p>
        </w:tc>
        <w:tc>
          <w:tcPr>
            <w:tcW w:w="3025" w:type="pct"/>
            <w:gridSpan w:val="6"/>
            <w:vAlign w:val="center"/>
          </w:tcPr>
          <w:p w14:paraId="6D2D0416" w14:textId="77777777" w:rsidR="00E51339" w:rsidRPr="00773B21" w:rsidRDefault="00E51339" w:rsidP="00322787">
            <w:pPr>
              <w:tabs>
                <w:tab w:val="center" w:pos="2921"/>
              </w:tabs>
              <w:spacing w:after="0"/>
              <w:rPr>
                <w:rStyle w:val="Estilo5"/>
                <w:sz w:val="20"/>
                <w:szCs w:val="20"/>
              </w:rPr>
            </w:pPr>
          </w:p>
        </w:tc>
      </w:tr>
    </w:tbl>
    <w:tbl>
      <w:tblPr>
        <w:tblStyle w:val="Tablaconcuadrcula4-nfasis1"/>
        <w:tblpPr w:leftFromText="141" w:rightFromText="141" w:vertAnchor="page" w:horzAnchor="margin" w:tblpY="3673"/>
        <w:tblW w:w="5000" w:type="pct"/>
        <w:tblLayout w:type="fixed"/>
        <w:tblLook w:val="0620" w:firstRow="1" w:lastRow="0" w:firstColumn="0" w:lastColumn="0" w:noHBand="1" w:noVBand="1"/>
      </w:tblPr>
      <w:tblGrid>
        <w:gridCol w:w="872"/>
        <w:gridCol w:w="4072"/>
        <w:gridCol w:w="6"/>
        <w:gridCol w:w="3195"/>
        <w:gridCol w:w="3197"/>
        <w:gridCol w:w="3048"/>
      </w:tblGrid>
      <w:tr w:rsidR="00E51339" w:rsidRPr="003A1B5F" w14:paraId="501570B3" w14:textId="77777777" w:rsidTr="00E51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  <w:tblHeader/>
        </w:trPr>
        <w:tc>
          <w:tcPr>
            <w:tcW w:w="1718" w:type="pct"/>
            <w:gridSpan w:val="2"/>
          </w:tcPr>
          <w:p w14:paraId="59596A7D" w14:textId="77777777" w:rsidR="00E51339" w:rsidRPr="005A0ECA" w:rsidRDefault="00E51339" w:rsidP="00E51339">
            <w:pPr>
              <w:tabs>
                <w:tab w:val="left" w:pos="2599"/>
                <w:tab w:val="center" w:pos="4624"/>
              </w:tabs>
              <w:spacing w:after="0" w:line="240" w:lineRule="auto"/>
              <w:jc w:val="center"/>
              <w:rPr>
                <w:rFonts w:ascii="Cambria" w:hAnsi="Cambria"/>
                <w:bCs/>
              </w:rPr>
            </w:pPr>
            <w:r w:rsidRPr="005A0ECA">
              <w:rPr>
                <w:rFonts w:ascii="Cambria" w:hAnsi="Cambria"/>
              </w:rPr>
              <w:t>NOMBRE COMPLETO</w:t>
            </w:r>
          </w:p>
        </w:tc>
        <w:tc>
          <w:tcPr>
            <w:tcW w:w="1112" w:type="pct"/>
            <w:gridSpan w:val="2"/>
          </w:tcPr>
          <w:p w14:paraId="56572363" w14:textId="77777777" w:rsidR="00E51339" w:rsidRPr="005A0ECA" w:rsidRDefault="00E51339" w:rsidP="00E51339">
            <w:pPr>
              <w:tabs>
                <w:tab w:val="left" w:pos="2599"/>
                <w:tab w:val="center" w:pos="4624"/>
              </w:tabs>
              <w:spacing w:after="0" w:line="240" w:lineRule="auto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</w:rPr>
              <w:t>CÉDULA</w:t>
            </w:r>
          </w:p>
        </w:tc>
        <w:tc>
          <w:tcPr>
            <w:tcW w:w="1111" w:type="pct"/>
          </w:tcPr>
          <w:p w14:paraId="67F56EF8" w14:textId="77777777" w:rsidR="00E51339" w:rsidRPr="005A0ECA" w:rsidRDefault="00E51339" w:rsidP="00E51339">
            <w:pPr>
              <w:tabs>
                <w:tab w:val="left" w:pos="2599"/>
                <w:tab w:val="center" w:pos="4624"/>
              </w:tabs>
              <w:spacing w:after="0" w:line="240" w:lineRule="auto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</w:rPr>
              <w:t>CORREO</w:t>
            </w:r>
          </w:p>
        </w:tc>
        <w:tc>
          <w:tcPr>
            <w:tcW w:w="1059" w:type="pct"/>
          </w:tcPr>
          <w:p w14:paraId="4DAF1069" w14:textId="77777777" w:rsidR="00E51339" w:rsidRPr="005A0ECA" w:rsidRDefault="00E51339" w:rsidP="00E51339">
            <w:pPr>
              <w:tabs>
                <w:tab w:val="left" w:pos="2599"/>
                <w:tab w:val="center" w:pos="4624"/>
              </w:tabs>
              <w:spacing w:after="0" w:line="240" w:lineRule="auto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</w:rPr>
              <w:t>FIRMA</w:t>
            </w:r>
          </w:p>
        </w:tc>
      </w:tr>
      <w:tr w:rsidR="00E51339" w:rsidRPr="003A1B5F" w14:paraId="6D4A13F1" w14:textId="77777777" w:rsidTr="00E51339">
        <w:trPr>
          <w:trHeight w:hRule="exact" w:val="369"/>
        </w:trPr>
        <w:tc>
          <w:tcPr>
            <w:tcW w:w="303" w:type="pct"/>
          </w:tcPr>
          <w:p w14:paraId="619153B9" w14:textId="1D7C4363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7" w:type="pct"/>
            <w:gridSpan w:val="2"/>
          </w:tcPr>
          <w:p w14:paraId="1F45D21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0" w:type="pct"/>
          </w:tcPr>
          <w:p w14:paraId="5499E684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2F2D433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677CEEB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758923BF" w14:textId="77777777" w:rsidTr="00E51339">
        <w:trPr>
          <w:trHeight w:hRule="exact" w:val="369"/>
        </w:trPr>
        <w:tc>
          <w:tcPr>
            <w:tcW w:w="303" w:type="pct"/>
          </w:tcPr>
          <w:p w14:paraId="4DEBE715" w14:textId="4331F319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6E0CE51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7FBCD89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0ACD751E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0712C12A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3DB8A580" w14:textId="77777777" w:rsidTr="00E51339">
        <w:trPr>
          <w:trHeight w:hRule="exact" w:val="369"/>
        </w:trPr>
        <w:tc>
          <w:tcPr>
            <w:tcW w:w="303" w:type="pct"/>
          </w:tcPr>
          <w:p w14:paraId="292D5F22" w14:textId="6E47E085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4CA761DC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4C620BD7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686D058E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397AF93F" w14:textId="77777777" w:rsidR="00E51339" w:rsidRPr="003A1B5F" w:rsidRDefault="00E51339" w:rsidP="00E51339">
            <w:pPr>
              <w:spacing w:after="0" w:line="240" w:lineRule="auto"/>
              <w:jc w:val="center"/>
            </w:pPr>
          </w:p>
        </w:tc>
      </w:tr>
      <w:tr w:rsidR="00E51339" w:rsidRPr="003A1B5F" w14:paraId="5F347B8D" w14:textId="77777777" w:rsidTr="00E51339">
        <w:trPr>
          <w:trHeight w:hRule="exact" w:val="369"/>
        </w:trPr>
        <w:tc>
          <w:tcPr>
            <w:tcW w:w="303" w:type="pct"/>
          </w:tcPr>
          <w:p w14:paraId="6FB20181" w14:textId="567D315F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1AF0A22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1C8AA35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0DA9184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2B14FCD7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77692E63" w14:textId="77777777" w:rsidTr="00E51339">
        <w:trPr>
          <w:trHeight w:hRule="exact" w:val="369"/>
        </w:trPr>
        <w:tc>
          <w:tcPr>
            <w:tcW w:w="303" w:type="pct"/>
          </w:tcPr>
          <w:p w14:paraId="7B74B9F1" w14:textId="1BDBE873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480E5E1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6A3B946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0AB938A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EBEC3C4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0A4A5F3F" w14:textId="77777777" w:rsidTr="00E51339">
        <w:trPr>
          <w:trHeight w:hRule="exact" w:val="369"/>
        </w:trPr>
        <w:tc>
          <w:tcPr>
            <w:tcW w:w="303" w:type="pct"/>
          </w:tcPr>
          <w:p w14:paraId="1925734B" w14:textId="5E713C92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4CC4CA4E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3491E5C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C29F70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0F60C80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624D7A3D" w14:textId="77777777" w:rsidTr="00E51339">
        <w:trPr>
          <w:trHeight w:hRule="exact" w:val="369"/>
        </w:trPr>
        <w:tc>
          <w:tcPr>
            <w:tcW w:w="303" w:type="pct"/>
          </w:tcPr>
          <w:p w14:paraId="6234B812" w14:textId="392DA11B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1B866F9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0F74DB84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111605A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14E2F7EA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20B8B08C" w14:textId="77777777" w:rsidTr="00E51339">
        <w:trPr>
          <w:trHeight w:hRule="exact" w:val="369"/>
        </w:trPr>
        <w:tc>
          <w:tcPr>
            <w:tcW w:w="303" w:type="pct"/>
          </w:tcPr>
          <w:p w14:paraId="515752C5" w14:textId="268A4A26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1E0F3CE4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499FAAD4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0D69631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1F0BBF5A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530F6417" w14:textId="77777777" w:rsidTr="00E51339">
        <w:trPr>
          <w:trHeight w:hRule="exact" w:val="369"/>
        </w:trPr>
        <w:tc>
          <w:tcPr>
            <w:tcW w:w="303" w:type="pct"/>
          </w:tcPr>
          <w:p w14:paraId="68599DF5" w14:textId="224B5645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510DBB8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16E14AF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C04F244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44CEF810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2CC1E132" w14:textId="77777777" w:rsidTr="00E51339">
        <w:trPr>
          <w:trHeight w:hRule="exact" w:val="369"/>
        </w:trPr>
        <w:tc>
          <w:tcPr>
            <w:tcW w:w="303" w:type="pct"/>
          </w:tcPr>
          <w:p w14:paraId="107F9DE0" w14:textId="3F394CF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AD853D9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28156B8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8CAB64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3C02114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39233AA6" w14:textId="77777777" w:rsidTr="00E51339">
        <w:trPr>
          <w:trHeight w:hRule="exact" w:val="369"/>
        </w:trPr>
        <w:tc>
          <w:tcPr>
            <w:tcW w:w="303" w:type="pct"/>
          </w:tcPr>
          <w:p w14:paraId="24E9086B" w14:textId="144A668A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1AF4AEC4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37E14A07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8E1CA8E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69248585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1FB48245" w14:textId="77777777" w:rsidTr="00E51339">
        <w:trPr>
          <w:trHeight w:hRule="exact" w:val="369"/>
        </w:trPr>
        <w:tc>
          <w:tcPr>
            <w:tcW w:w="303" w:type="pct"/>
          </w:tcPr>
          <w:p w14:paraId="178DCB66" w14:textId="054C8890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5C0BA6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3DBC040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70F2FE4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35127237" w14:textId="77777777" w:rsidR="00E51339" w:rsidRPr="003A1B5F" w:rsidRDefault="00E51339" w:rsidP="00E51339">
            <w:pPr>
              <w:spacing w:after="0" w:line="240" w:lineRule="auto"/>
              <w:jc w:val="center"/>
            </w:pPr>
          </w:p>
        </w:tc>
      </w:tr>
      <w:tr w:rsidR="00E51339" w:rsidRPr="003A1B5F" w14:paraId="1DD126E3" w14:textId="77777777" w:rsidTr="00E51339">
        <w:trPr>
          <w:trHeight w:hRule="exact" w:val="369"/>
        </w:trPr>
        <w:tc>
          <w:tcPr>
            <w:tcW w:w="303" w:type="pct"/>
          </w:tcPr>
          <w:p w14:paraId="6AF6662F" w14:textId="641FBA4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9BB001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65FFB5FE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1DF5B53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63657BF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6D96A8C6" w14:textId="77777777" w:rsidTr="00E51339">
        <w:trPr>
          <w:trHeight w:hRule="exact" w:val="369"/>
        </w:trPr>
        <w:tc>
          <w:tcPr>
            <w:tcW w:w="303" w:type="pct"/>
          </w:tcPr>
          <w:p w14:paraId="7BCD8689" w14:textId="303A17F3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16AF3F3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5C17F35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1DE062AC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44362E2F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2997FD0B" w14:textId="77777777" w:rsidTr="00E51339">
        <w:trPr>
          <w:trHeight w:hRule="exact" w:val="369"/>
        </w:trPr>
        <w:tc>
          <w:tcPr>
            <w:tcW w:w="303" w:type="pct"/>
          </w:tcPr>
          <w:p w14:paraId="47D59CC1" w14:textId="3FB59D2B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68EB767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2C2BE78E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2B5EFAE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5CBE187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6FAEC343" w14:textId="77777777" w:rsidTr="00E51339">
        <w:trPr>
          <w:trHeight w:hRule="exact" w:val="369"/>
        </w:trPr>
        <w:tc>
          <w:tcPr>
            <w:tcW w:w="303" w:type="pct"/>
          </w:tcPr>
          <w:p w14:paraId="46D3525B" w14:textId="355B56EF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40B523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315DC3B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75297AF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35E9CB6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13BF9FFF" w14:textId="77777777" w:rsidTr="00E51339">
        <w:trPr>
          <w:trHeight w:hRule="exact" w:val="369"/>
        </w:trPr>
        <w:tc>
          <w:tcPr>
            <w:tcW w:w="303" w:type="pct"/>
          </w:tcPr>
          <w:p w14:paraId="1E85D6AE" w14:textId="0C22E046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F89961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2C4F079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6EE3A1B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2DBF0215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64067072" w14:textId="77777777" w:rsidTr="00E51339">
        <w:trPr>
          <w:trHeight w:hRule="exact" w:val="369"/>
        </w:trPr>
        <w:tc>
          <w:tcPr>
            <w:tcW w:w="303" w:type="pct"/>
          </w:tcPr>
          <w:p w14:paraId="3969AE3D" w14:textId="3102A1EA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264E214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1E5F160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40DBF83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1CDECE8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65EDB34D" w14:textId="77777777" w:rsidTr="00E51339">
        <w:trPr>
          <w:trHeight w:hRule="exact" w:val="369"/>
        </w:trPr>
        <w:tc>
          <w:tcPr>
            <w:tcW w:w="303" w:type="pct"/>
          </w:tcPr>
          <w:p w14:paraId="6614C264" w14:textId="4D0A6898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457275A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531792A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4A610EF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088809D4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44BD24BF" w14:textId="77777777" w:rsidTr="00E51339">
        <w:trPr>
          <w:trHeight w:hRule="exact" w:val="369"/>
        </w:trPr>
        <w:tc>
          <w:tcPr>
            <w:tcW w:w="303" w:type="pct"/>
          </w:tcPr>
          <w:p w14:paraId="6B046E08" w14:textId="235B8036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23FE19AD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662BC38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37FA2A4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1333C945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7F925839" w14:textId="77777777" w:rsidTr="00E51339">
        <w:trPr>
          <w:trHeight w:hRule="exact" w:val="369"/>
        </w:trPr>
        <w:tc>
          <w:tcPr>
            <w:tcW w:w="303" w:type="pct"/>
          </w:tcPr>
          <w:p w14:paraId="6611E887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5812820C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5913DBA0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69DD7E1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13B0095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6B62E83F" w14:textId="77777777" w:rsidTr="00E51339">
        <w:trPr>
          <w:trHeight w:hRule="exact" w:val="369"/>
        </w:trPr>
        <w:tc>
          <w:tcPr>
            <w:tcW w:w="303" w:type="pct"/>
          </w:tcPr>
          <w:p w14:paraId="647BEF26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19272E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6A4DCEB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45FF5BE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0759F08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4B473431" w14:textId="77777777" w:rsidTr="00E51339">
        <w:trPr>
          <w:trHeight w:hRule="exact" w:val="369"/>
        </w:trPr>
        <w:tc>
          <w:tcPr>
            <w:tcW w:w="303" w:type="pct"/>
          </w:tcPr>
          <w:p w14:paraId="626E5196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D3CCE2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60BD356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5B7D4E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086FFCF0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44743F5C" w14:textId="77777777" w:rsidTr="00E51339">
        <w:trPr>
          <w:trHeight w:hRule="exact" w:val="369"/>
        </w:trPr>
        <w:tc>
          <w:tcPr>
            <w:tcW w:w="303" w:type="pct"/>
          </w:tcPr>
          <w:p w14:paraId="62D6B9D3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62A3B4C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3D5A5FE7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4F1DEA3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49AE72BB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4F9494CA" w14:textId="77777777" w:rsidTr="00E51339">
        <w:trPr>
          <w:trHeight w:hRule="exact" w:val="369"/>
        </w:trPr>
        <w:tc>
          <w:tcPr>
            <w:tcW w:w="303" w:type="pct"/>
          </w:tcPr>
          <w:p w14:paraId="0CFF3102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507C08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05724B6C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0CC4272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C1FEB59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15AD4B7E" w14:textId="77777777" w:rsidTr="00E51339">
        <w:trPr>
          <w:trHeight w:hRule="exact" w:val="369"/>
        </w:trPr>
        <w:tc>
          <w:tcPr>
            <w:tcW w:w="303" w:type="pct"/>
          </w:tcPr>
          <w:p w14:paraId="14E258F7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4A7BC33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08FCD36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6646AF4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40BFB5C6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097D5C18" w14:textId="77777777" w:rsidTr="00E51339">
        <w:trPr>
          <w:trHeight w:hRule="exact" w:val="369"/>
        </w:trPr>
        <w:tc>
          <w:tcPr>
            <w:tcW w:w="303" w:type="pct"/>
          </w:tcPr>
          <w:p w14:paraId="1DB36238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5CBCD0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7685080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68915B1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2B5F7E4F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7C7EDF38" w14:textId="77777777" w:rsidTr="00E51339">
        <w:trPr>
          <w:trHeight w:hRule="exact" w:val="369"/>
        </w:trPr>
        <w:tc>
          <w:tcPr>
            <w:tcW w:w="303" w:type="pct"/>
          </w:tcPr>
          <w:p w14:paraId="4DBF2F17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A7E5B1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1C78B9F4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E82752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4DD4EC6D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675CCA38" w14:textId="77777777" w:rsidTr="00E51339">
        <w:trPr>
          <w:trHeight w:hRule="exact" w:val="369"/>
        </w:trPr>
        <w:tc>
          <w:tcPr>
            <w:tcW w:w="303" w:type="pct"/>
          </w:tcPr>
          <w:p w14:paraId="09AA5829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6704D670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3FA373B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7C9ACB9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981E5E1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70422AE2" w14:textId="77777777" w:rsidTr="00E51339">
        <w:trPr>
          <w:trHeight w:hRule="exact" w:val="369"/>
        </w:trPr>
        <w:tc>
          <w:tcPr>
            <w:tcW w:w="303" w:type="pct"/>
          </w:tcPr>
          <w:p w14:paraId="24B8727F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530D2709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3A9F6740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1048DA1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5E29385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369064E5" w14:textId="77777777" w:rsidTr="00E51339">
        <w:trPr>
          <w:trHeight w:hRule="exact" w:val="369"/>
        </w:trPr>
        <w:tc>
          <w:tcPr>
            <w:tcW w:w="303" w:type="pct"/>
          </w:tcPr>
          <w:p w14:paraId="676431B7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9D4260E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2AC4A22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48CAAEC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3385FEE5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1DAC035A" w14:textId="77777777" w:rsidTr="00E51339">
        <w:trPr>
          <w:trHeight w:hRule="exact" w:val="369"/>
        </w:trPr>
        <w:tc>
          <w:tcPr>
            <w:tcW w:w="303" w:type="pct"/>
          </w:tcPr>
          <w:p w14:paraId="11CAF902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2BF7D9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77420F1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3C494A7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62BA3C66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5F5FAC87" w14:textId="77777777" w:rsidTr="00E51339">
        <w:trPr>
          <w:trHeight w:hRule="exact" w:val="369"/>
        </w:trPr>
        <w:tc>
          <w:tcPr>
            <w:tcW w:w="303" w:type="pct"/>
          </w:tcPr>
          <w:p w14:paraId="2469F72F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103C87F0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7D37CF0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610F809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2AC4EA5D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62843A46" w14:textId="77777777" w:rsidTr="00E51339">
        <w:trPr>
          <w:trHeight w:hRule="exact" w:val="369"/>
        </w:trPr>
        <w:tc>
          <w:tcPr>
            <w:tcW w:w="303" w:type="pct"/>
          </w:tcPr>
          <w:p w14:paraId="1BB50B2E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B7A9D2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79ECD3C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0D84C8D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3A18BFD6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7C9318E7" w14:textId="77777777" w:rsidTr="00E51339">
        <w:trPr>
          <w:trHeight w:hRule="exact" w:val="369"/>
        </w:trPr>
        <w:tc>
          <w:tcPr>
            <w:tcW w:w="303" w:type="pct"/>
          </w:tcPr>
          <w:p w14:paraId="0F095AF1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74F28C77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1803A4EC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EDAB69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079BBC4A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43656F6F" w14:textId="77777777" w:rsidTr="00E51339">
        <w:trPr>
          <w:trHeight w:hRule="exact" w:val="369"/>
        </w:trPr>
        <w:tc>
          <w:tcPr>
            <w:tcW w:w="303" w:type="pct"/>
          </w:tcPr>
          <w:p w14:paraId="1EE87C7C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57FC5E5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07BBF96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15C07C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2A29CC7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5D082CDB" w14:textId="77777777" w:rsidTr="00E51339">
        <w:trPr>
          <w:trHeight w:hRule="exact" w:val="369"/>
        </w:trPr>
        <w:tc>
          <w:tcPr>
            <w:tcW w:w="303" w:type="pct"/>
          </w:tcPr>
          <w:p w14:paraId="6E7A1D7D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5DCA497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3471E44D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1050380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08297D8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23F2FBD4" w14:textId="77777777" w:rsidTr="00E51339">
        <w:trPr>
          <w:trHeight w:hRule="exact" w:val="369"/>
        </w:trPr>
        <w:tc>
          <w:tcPr>
            <w:tcW w:w="303" w:type="pct"/>
          </w:tcPr>
          <w:p w14:paraId="3FFC0FA1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43F07AA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7B9EAA2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10F3085E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694C268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105DEBC9" w14:textId="77777777" w:rsidTr="00E51339">
        <w:trPr>
          <w:trHeight w:hRule="exact" w:val="369"/>
        </w:trPr>
        <w:tc>
          <w:tcPr>
            <w:tcW w:w="303" w:type="pct"/>
          </w:tcPr>
          <w:p w14:paraId="62F3B824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AEC26CD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10996BA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68C2BB34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1194B12E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76A35D01" w14:textId="77777777" w:rsidTr="00E51339">
        <w:trPr>
          <w:trHeight w:hRule="exact" w:val="369"/>
        </w:trPr>
        <w:tc>
          <w:tcPr>
            <w:tcW w:w="303" w:type="pct"/>
          </w:tcPr>
          <w:p w14:paraId="3393C7BB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476212F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187DA8B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27BEC71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CE920FC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5D3B4D58" w14:textId="77777777" w:rsidTr="00E51339">
        <w:trPr>
          <w:trHeight w:hRule="exact" w:val="369"/>
        </w:trPr>
        <w:tc>
          <w:tcPr>
            <w:tcW w:w="303" w:type="pct"/>
          </w:tcPr>
          <w:p w14:paraId="1394884D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443DA87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0C73F94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82EE6C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1A58D6F6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31F14E91" w14:textId="77777777" w:rsidTr="00E51339">
        <w:trPr>
          <w:trHeight w:hRule="exact" w:val="369"/>
        </w:trPr>
        <w:tc>
          <w:tcPr>
            <w:tcW w:w="303" w:type="pct"/>
          </w:tcPr>
          <w:p w14:paraId="6F46383F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73E8CAA9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44B3BD64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3E7572E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3AC4FB81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1EDE906F" w14:textId="77777777" w:rsidTr="00E51339">
        <w:trPr>
          <w:trHeight w:hRule="exact" w:val="369"/>
        </w:trPr>
        <w:tc>
          <w:tcPr>
            <w:tcW w:w="303" w:type="pct"/>
          </w:tcPr>
          <w:p w14:paraId="28AEAF7F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508F609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27798FAC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7D8974E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1D569D55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58386266" w14:textId="77777777" w:rsidTr="00E51339">
        <w:trPr>
          <w:trHeight w:hRule="exact" w:val="369"/>
        </w:trPr>
        <w:tc>
          <w:tcPr>
            <w:tcW w:w="303" w:type="pct"/>
          </w:tcPr>
          <w:p w14:paraId="17650D36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1AB87F5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32F9D69B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35AAB7A9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154AB31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4BB7EF3F" w14:textId="77777777" w:rsidTr="00E51339">
        <w:trPr>
          <w:trHeight w:hRule="exact" w:val="369"/>
        </w:trPr>
        <w:tc>
          <w:tcPr>
            <w:tcW w:w="303" w:type="pct"/>
          </w:tcPr>
          <w:p w14:paraId="12420CDF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AF47DA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608499A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A07616D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6831708E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0B5AEBC9" w14:textId="77777777" w:rsidTr="00E51339">
        <w:trPr>
          <w:trHeight w:hRule="exact" w:val="369"/>
        </w:trPr>
        <w:tc>
          <w:tcPr>
            <w:tcW w:w="303" w:type="pct"/>
          </w:tcPr>
          <w:p w14:paraId="6ED2C95D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2783D5B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07ABB5A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6164F3DA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8EBDBC4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36728226" w14:textId="77777777" w:rsidTr="00E51339">
        <w:trPr>
          <w:trHeight w:hRule="exact" w:val="369"/>
        </w:trPr>
        <w:tc>
          <w:tcPr>
            <w:tcW w:w="303" w:type="pct"/>
          </w:tcPr>
          <w:p w14:paraId="119A8B00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70D32FA0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70D708E7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047D88D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5EF6A05A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36F6F968" w14:textId="77777777" w:rsidTr="00E51339">
        <w:trPr>
          <w:trHeight w:hRule="exact" w:val="369"/>
        </w:trPr>
        <w:tc>
          <w:tcPr>
            <w:tcW w:w="303" w:type="pct"/>
          </w:tcPr>
          <w:p w14:paraId="32568D54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D789AD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56D832D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3F227589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2803DB0B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3CD43B8B" w14:textId="77777777" w:rsidTr="00E51339">
        <w:trPr>
          <w:trHeight w:hRule="exact" w:val="369"/>
        </w:trPr>
        <w:tc>
          <w:tcPr>
            <w:tcW w:w="303" w:type="pct"/>
          </w:tcPr>
          <w:p w14:paraId="5E90629F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6424493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5F1AEDC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27209062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274FD612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673BAB65" w14:textId="77777777" w:rsidTr="00E51339">
        <w:trPr>
          <w:trHeight w:hRule="exact" w:val="369"/>
        </w:trPr>
        <w:tc>
          <w:tcPr>
            <w:tcW w:w="303" w:type="pct"/>
          </w:tcPr>
          <w:p w14:paraId="33E250EB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C4717F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1E70563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56A79DB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775A88B6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070AEC3D" w14:textId="77777777" w:rsidTr="00E51339">
        <w:trPr>
          <w:trHeight w:hRule="exact" w:val="369"/>
        </w:trPr>
        <w:tc>
          <w:tcPr>
            <w:tcW w:w="303" w:type="pct"/>
          </w:tcPr>
          <w:p w14:paraId="6D58C860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020BF2A8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1F68BA2D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0FBB0B19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15A571C9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501C1DA4" w14:textId="77777777" w:rsidTr="00E51339">
        <w:trPr>
          <w:trHeight w:hRule="exact" w:val="369"/>
        </w:trPr>
        <w:tc>
          <w:tcPr>
            <w:tcW w:w="303" w:type="pct"/>
          </w:tcPr>
          <w:p w14:paraId="3E3CA5E8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7B588C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4A4C14ED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63CBA681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16BF9DF9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04DF14A6" w14:textId="77777777" w:rsidTr="00E51339">
        <w:trPr>
          <w:trHeight w:hRule="exact" w:val="369"/>
        </w:trPr>
        <w:tc>
          <w:tcPr>
            <w:tcW w:w="303" w:type="pct"/>
          </w:tcPr>
          <w:p w14:paraId="2C50DE08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35629FDD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239BBBA7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287AAB6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050DFE3D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409219F7" w14:textId="77777777" w:rsidTr="00E51339">
        <w:trPr>
          <w:trHeight w:hRule="exact" w:val="369"/>
        </w:trPr>
        <w:tc>
          <w:tcPr>
            <w:tcW w:w="303" w:type="pct"/>
          </w:tcPr>
          <w:p w14:paraId="773904B8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61770193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2D8452A0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48627F05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05AFB3D1" w14:textId="77777777" w:rsidR="00E51339" w:rsidRPr="003A1B5F" w:rsidRDefault="00E51339" w:rsidP="00E51339">
            <w:pPr>
              <w:spacing w:after="0" w:line="240" w:lineRule="auto"/>
            </w:pPr>
          </w:p>
        </w:tc>
      </w:tr>
      <w:tr w:rsidR="00E51339" w:rsidRPr="003A1B5F" w14:paraId="5D0191A9" w14:textId="77777777" w:rsidTr="00E51339">
        <w:trPr>
          <w:trHeight w:hRule="exact" w:val="369"/>
        </w:trPr>
        <w:tc>
          <w:tcPr>
            <w:tcW w:w="303" w:type="pct"/>
          </w:tcPr>
          <w:p w14:paraId="2F58CA43" w14:textId="77777777" w:rsidR="00E51339" w:rsidRPr="00E51339" w:rsidRDefault="00E51339" w:rsidP="00E5133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mbria" w:hAnsi="Cambria"/>
                <w:bCs w:val="0"/>
              </w:rPr>
            </w:pPr>
          </w:p>
        </w:tc>
        <w:tc>
          <w:tcPr>
            <w:tcW w:w="1415" w:type="pct"/>
          </w:tcPr>
          <w:p w14:paraId="7C543DEF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2" w:type="pct"/>
            <w:gridSpan w:val="2"/>
          </w:tcPr>
          <w:p w14:paraId="46D8F29C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111" w:type="pct"/>
          </w:tcPr>
          <w:p w14:paraId="0BE01D06" w14:textId="77777777" w:rsidR="00E51339" w:rsidRPr="003A1B5F" w:rsidRDefault="00E51339" w:rsidP="00E51339">
            <w:pPr>
              <w:spacing w:after="0" w:line="240" w:lineRule="auto"/>
              <w:jc w:val="center"/>
              <w:rPr>
                <w:rFonts w:ascii="Cambria" w:hAnsi="Cambria"/>
                <w:b w:val="0"/>
                <w:bCs w:val="0"/>
              </w:rPr>
            </w:pPr>
          </w:p>
        </w:tc>
        <w:tc>
          <w:tcPr>
            <w:tcW w:w="1059" w:type="pct"/>
          </w:tcPr>
          <w:p w14:paraId="2FC61432" w14:textId="77777777" w:rsidR="00E51339" w:rsidRPr="003A1B5F" w:rsidRDefault="00E51339" w:rsidP="00E51339">
            <w:pPr>
              <w:spacing w:after="0" w:line="240" w:lineRule="auto"/>
            </w:pPr>
          </w:p>
        </w:tc>
      </w:tr>
    </w:tbl>
    <w:p w14:paraId="0C74FB1F" w14:textId="2A151BD5" w:rsidR="00E51339" w:rsidRDefault="00E51339" w:rsidP="0092171D">
      <w:pPr>
        <w:tabs>
          <w:tab w:val="left" w:pos="4710"/>
        </w:tabs>
      </w:pPr>
    </w:p>
    <w:p w14:paraId="1EDE2646" w14:textId="77777777" w:rsidR="00E51339" w:rsidRDefault="00E51339">
      <w:pPr>
        <w:spacing w:after="0" w:line="240" w:lineRule="auto"/>
        <w:sectPr w:rsidR="00E51339" w:rsidSect="00E272D6">
          <w:headerReference w:type="default" r:id="rId8"/>
          <w:pgSz w:w="15840" w:h="12240" w:orient="landscape"/>
          <w:pgMar w:top="720" w:right="720" w:bottom="142" w:left="720" w:header="624" w:footer="850" w:gutter="0"/>
          <w:cols w:space="708"/>
          <w:docGrid w:linePitch="360"/>
        </w:sectPr>
      </w:pPr>
    </w:p>
    <w:p w14:paraId="06D97919" w14:textId="650228A5" w:rsidR="00E51339" w:rsidRDefault="00E51339">
      <w:pPr>
        <w:spacing w:after="0" w:line="240" w:lineRule="auto"/>
      </w:pPr>
    </w:p>
    <w:p w14:paraId="1DAA51E9" w14:textId="4DA59998" w:rsidR="00E51339" w:rsidRDefault="00E51339" w:rsidP="0092171D">
      <w:pPr>
        <w:tabs>
          <w:tab w:val="left" w:pos="4710"/>
        </w:tabs>
      </w:pPr>
    </w:p>
    <w:p w14:paraId="47E23F5C" w14:textId="77777777" w:rsidR="009D35AB" w:rsidRDefault="009D35AB" w:rsidP="0092171D">
      <w:pPr>
        <w:tabs>
          <w:tab w:val="left" w:pos="4710"/>
        </w:tabs>
      </w:pPr>
    </w:p>
    <w:p w14:paraId="5E405669" w14:textId="77777777" w:rsidR="009D35AB" w:rsidRPr="0092171D" w:rsidRDefault="009D35AB" w:rsidP="0092171D">
      <w:pPr>
        <w:tabs>
          <w:tab w:val="left" w:pos="4710"/>
        </w:tabs>
      </w:pPr>
    </w:p>
    <w:sectPr w:rsidR="009D35AB" w:rsidRPr="0092171D" w:rsidSect="00E51339">
      <w:type w:val="continuous"/>
      <w:pgSz w:w="15840" w:h="12240" w:orient="landscape"/>
      <w:pgMar w:top="720" w:right="720" w:bottom="142" w:left="720" w:header="62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0D64" w14:textId="77777777" w:rsidR="00122B94" w:rsidRDefault="00122B94" w:rsidP="00CC45F5">
      <w:pPr>
        <w:spacing w:after="0" w:line="240" w:lineRule="auto"/>
      </w:pPr>
      <w:r>
        <w:separator/>
      </w:r>
    </w:p>
  </w:endnote>
  <w:endnote w:type="continuationSeparator" w:id="0">
    <w:p w14:paraId="656FCED0" w14:textId="77777777" w:rsidR="00122B94" w:rsidRDefault="00122B94" w:rsidP="00CC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124A2" w14:textId="77777777" w:rsidR="00122B94" w:rsidRDefault="00122B94" w:rsidP="00CC45F5">
      <w:pPr>
        <w:spacing w:after="0" w:line="240" w:lineRule="auto"/>
      </w:pPr>
      <w:r>
        <w:separator/>
      </w:r>
    </w:p>
  </w:footnote>
  <w:footnote w:type="continuationSeparator" w:id="0">
    <w:p w14:paraId="6FA8AF3A" w14:textId="77777777" w:rsidR="00122B94" w:rsidRDefault="00122B94" w:rsidP="00CC4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CB10" w14:textId="77777777" w:rsidR="00BD0E4B" w:rsidRDefault="00BD0E4B" w:rsidP="00DE7833">
    <w:pPr>
      <w:pStyle w:val="Encabezado"/>
      <w:tabs>
        <w:tab w:val="clear" w:pos="4419"/>
        <w:tab w:val="clear" w:pos="8838"/>
        <w:tab w:val="left" w:pos="3740"/>
      </w:tabs>
    </w:pPr>
  </w:p>
  <w:p w14:paraId="59D3F822" w14:textId="77777777" w:rsidR="00BD0E4B" w:rsidRDefault="00BD0E4B" w:rsidP="00DE7833">
    <w:pPr>
      <w:pStyle w:val="Encabezado"/>
      <w:tabs>
        <w:tab w:val="clear" w:pos="4419"/>
        <w:tab w:val="clear" w:pos="8838"/>
        <w:tab w:val="left" w:pos="3740"/>
      </w:tabs>
    </w:pPr>
  </w:p>
  <w:p w14:paraId="33E30998" w14:textId="77777777" w:rsidR="00BD0E4B" w:rsidRDefault="00E272D6" w:rsidP="00E272D6">
    <w:pPr>
      <w:pStyle w:val="Encabezado"/>
      <w:tabs>
        <w:tab w:val="clear" w:pos="4419"/>
        <w:tab w:val="clear" w:pos="8838"/>
        <w:tab w:val="left" w:pos="6035"/>
      </w:tabs>
    </w:pPr>
    <w:r>
      <w:tab/>
    </w:r>
  </w:p>
  <w:tbl>
    <w:tblPr>
      <w:tblpPr w:leftFromText="141" w:rightFromText="141" w:vertAnchor="text" w:horzAnchor="margin" w:tblpY="-990"/>
      <w:tblOverlap w:val="never"/>
      <w:tblW w:w="14449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Look w:val="04A0" w:firstRow="1" w:lastRow="0" w:firstColumn="1" w:lastColumn="0" w:noHBand="0" w:noVBand="1"/>
    </w:tblPr>
    <w:tblGrid>
      <w:gridCol w:w="3676"/>
      <w:gridCol w:w="9072"/>
      <w:gridCol w:w="1701"/>
    </w:tblGrid>
    <w:tr w:rsidR="006E40ED" w:rsidRPr="003A1B5F" w14:paraId="3D24491E" w14:textId="77777777" w:rsidTr="00577E67">
      <w:trPr>
        <w:trHeight w:val="1312"/>
      </w:trPr>
      <w:tc>
        <w:tcPr>
          <w:tcW w:w="3676" w:type="dxa"/>
          <w:tcBorders>
            <w:top w:val="single" w:sz="8" w:space="0" w:color="4F81BD"/>
            <w:left w:val="single" w:sz="8" w:space="0" w:color="4F81BD"/>
            <w:bottom w:val="single" w:sz="18" w:space="0" w:color="4F81BD"/>
            <w:right w:val="single" w:sz="8" w:space="0" w:color="4F81BD"/>
          </w:tcBorders>
          <w:vAlign w:val="center"/>
        </w:tcPr>
        <w:p w14:paraId="27F3CC82" w14:textId="014923D1" w:rsidR="00A613DC" w:rsidRDefault="00577E67" w:rsidP="00A613DC">
          <w:pPr>
            <w:pStyle w:val="Encabezado"/>
            <w:ind w:left="-120"/>
            <w:jc w:val="center"/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3360" behindDoc="0" locked="0" layoutInCell="1" allowOverlap="1" wp14:anchorId="5D8F54E5" wp14:editId="2B8350A2">
                <wp:simplePos x="0" y="0"/>
                <wp:positionH relativeFrom="margin">
                  <wp:posOffset>993140</wp:posOffset>
                </wp:positionH>
                <wp:positionV relativeFrom="margin">
                  <wp:posOffset>36830</wp:posOffset>
                </wp:positionV>
                <wp:extent cx="770255" cy="802640"/>
                <wp:effectExtent l="0" t="0" r="0" b="0"/>
                <wp:wrapSquare wrapText="bothSides"/>
                <wp:docPr id="50" name="Imagen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Sello oficial carrera acreditada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015" r="8843"/>
                        <a:stretch/>
                      </pic:blipFill>
                      <pic:spPr bwMode="auto">
                        <a:xfrm>
                          <a:off x="0" y="0"/>
                          <a:ext cx="770255" cy="802640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Cs w:val="0"/>
              <w:noProof/>
              <w:sz w:val="32"/>
              <w:lang w:val="es-ES" w:eastAsia="es-ES"/>
            </w:rPr>
            <w:drawing>
              <wp:anchor distT="0" distB="0" distL="114300" distR="114300" simplePos="0" relativeHeight="251662335" behindDoc="0" locked="0" layoutInCell="1" allowOverlap="1" wp14:anchorId="310402CD" wp14:editId="119D3E00">
                <wp:simplePos x="1219200" y="342900"/>
                <wp:positionH relativeFrom="margin">
                  <wp:posOffset>140970</wp:posOffset>
                </wp:positionH>
                <wp:positionV relativeFrom="margin">
                  <wp:posOffset>24765</wp:posOffset>
                </wp:positionV>
                <wp:extent cx="775335" cy="745490"/>
                <wp:effectExtent l="0" t="0" r="5715" b="0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335" cy="745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EF96B38" w14:textId="77777777" w:rsidR="00BD0E4B" w:rsidRPr="00A613DC" w:rsidRDefault="00BD0E4B" w:rsidP="00A613DC">
          <w:pPr>
            <w:jc w:val="center"/>
          </w:pPr>
        </w:p>
      </w:tc>
      <w:tc>
        <w:tcPr>
          <w:tcW w:w="9072" w:type="dxa"/>
          <w:tcBorders>
            <w:top w:val="single" w:sz="8" w:space="0" w:color="4F81BD"/>
            <w:left w:val="single" w:sz="8" w:space="0" w:color="4F81BD"/>
            <w:bottom w:val="single" w:sz="18" w:space="0" w:color="4F81BD"/>
            <w:right w:val="single" w:sz="8" w:space="0" w:color="4F81BD"/>
          </w:tcBorders>
          <w:vAlign w:val="center"/>
        </w:tcPr>
        <w:p w14:paraId="519334EF" w14:textId="77777777" w:rsidR="00656EA3" w:rsidRPr="00964824" w:rsidRDefault="00AA191D" w:rsidP="000B1148">
          <w:pPr>
            <w:spacing w:after="0"/>
            <w:ind w:left="-102" w:right="-102"/>
            <w:jc w:val="center"/>
            <w:rPr>
              <w:b w:val="0"/>
              <w:bCs w:val="0"/>
              <w:sz w:val="32"/>
            </w:rPr>
          </w:pPr>
          <w:r w:rsidRPr="00AA191D">
            <w:rPr>
              <w:rStyle w:val="Estilo4"/>
              <w:b/>
              <w:bCs w:val="0"/>
            </w:rPr>
            <w:t xml:space="preserve">Actividad: </w:t>
          </w:r>
          <w:r w:rsidR="00442266">
            <w:rPr>
              <w:rStyle w:val="Estilo4"/>
              <w:b/>
              <w:bCs w:val="0"/>
            </w:rPr>
            <w:br/>
          </w:r>
          <w:r w:rsidR="00555891">
            <w:rPr>
              <w:rStyle w:val="Estilo4"/>
              <w:b/>
            </w:rPr>
            <w:t>“”</w:t>
          </w:r>
        </w:p>
      </w:tc>
      <w:tc>
        <w:tcPr>
          <w:tcW w:w="1701" w:type="dxa"/>
          <w:tcBorders>
            <w:top w:val="single" w:sz="8" w:space="0" w:color="4F81BD"/>
            <w:left w:val="single" w:sz="8" w:space="0" w:color="4F81BD"/>
            <w:bottom w:val="single" w:sz="18" w:space="0" w:color="4F81BD"/>
            <w:right w:val="single" w:sz="8" w:space="0" w:color="4F81BD"/>
          </w:tcBorders>
          <w:vAlign w:val="center"/>
        </w:tcPr>
        <w:p w14:paraId="17629CC1" w14:textId="77777777" w:rsidR="00BD0E4B" w:rsidRPr="00A40EAF" w:rsidRDefault="00BD0E4B" w:rsidP="003A1B5F">
          <w:pPr>
            <w:pStyle w:val="Sinespaciado"/>
            <w:jc w:val="center"/>
            <w:rPr>
              <w:rFonts w:ascii="Cambria" w:hAnsi="Cambria"/>
              <w:bCs w:val="0"/>
              <w:sz w:val="28"/>
            </w:rPr>
          </w:pPr>
          <w:r w:rsidRPr="00A40EAF">
            <w:rPr>
              <w:rFonts w:ascii="Cambria" w:hAnsi="Cambria"/>
              <w:bCs w:val="0"/>
              <w:sz w:val="22"/>
            </w:rPr>
            <w:t>Registro de Firmas</w:t>
          </w:r>
        </w:p>
      </w:tc>
    </w:tr>
  </w:tbl>
  <w:p w14:paraId="3415D5CC" w14:textId="77777777" w:rsidR="00CC45F5" w:rsidRPr="000F4D80" w:rsidRDefault="00DE7833" w:rsidP="00DE7833">
    <w:pPr>
      <w:pStyle w:val="Encabezado"/>
      <w:tabs>
        <w:tab w:val="clear" w:pos="4419"/>
        <w:tab w:val="clear" w:pos="8838"/>
        <w:tab w:val="left" w:pos="37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873"/>
    <w:multiLevelType w:val="hybridMultilevel"/>
    <w:tmpl w:val="3B661EE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366A"/>
    <w:multiLevelType w:val="multilevel"/>
    <w:tmpl w:val="6812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8135C"/>
    <w:multiLevelType w:val="hybridMultilevel"/>
    <w:tmpl w:val="EC8675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807AF"/>
    <w:multiLevelType w:val="hybridMultilevel"/>
    <w:tmpl w:val="0D34D6A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85369"/>
    <w:multiLevelType w:val="hybridMultilevel"/>
    <w:tmpl w:val="A30EC03C"/>
    <w:lvl w:ilvl="0" w:tplc="35A0B3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97FA7"/>
    <w:multiLevelType w:val="hybridMultilevel"/>
    <w:tmpl w:val="ECBC715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41D9C"/>
    <w:multiLevelType w:val="hybridMultilevel"/>
    <w:tmpl w:val="22AA187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B1E5D"/>
    <w:multiLevelType w:val="hybridMultilevel"/>
    <w:tmpl w:val="1CE86AB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57107"/>
    <w:multiLevelType w:val="hybridMultilevel"/>
    <w:tmpl w:val="D1F405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22C7D"/>
    <w:multiLevelType w:val="multilevel"/>
    <w:tmpl w:val="FEBC3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9260F8"/>
    <w:multiLevelType w:val="hybridMultilevel"/>
    <w:tmpl w:val="52F4AF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957402">
    <w:abstractNumId w:val="6"/>
  </w:num>
  <w:num w:numId="2" w16cid:durableId="1789351226">
    <w:abstractNumId w:val="3"/>
  </w:num>
  <w:num w:numId="3" w16cid:durableId="1760448582">
    <w:abstractNumId w:val="5"/>
  </w:num>
  <w:num w:numId="4" w16cid:durableId="1412577742">
    <w:abstractNumId w:val="9"/>
  </w:num>
  <w:num w:numId="5" w16cid:durableId="1487278072">
    <w:abstractNumId w:val="10"/>
  </w:num>
  <w:num w:numId="6" w16cid:durableId="187523426">
    <w:abstractNumId w:val="1"/>
  </w:num>
  <w:num w:numId="7" w16cid:durableId="415901638">
    <w:abstractNumId w:val="0"/>
  </w:num>
  <w:num w:numId="8" w16cid:durableId="2092120302">
    <w:abstractNumId w:val="4"/>
  </w:num>
  <w:num w:numId="9" w16cid:durableId="244389325">
    <w:abstractNumId w:val="7"/>
  </w:num>
  <w:num w:numId="10" w16cid:durableId="1577125051">
    <w:abstractNumId w:val="2"/>
  </w:num>
  <w:num w:numId="11" w16cid:durableId="1886411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ocumentProtection w:edit="comment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B"/>
    <w:rsid w:val="00013A52"/>
    <w:rsid w:val="00027179"/>
    <w:rsid w:val="00045804"/>
    <w:rsid w:val="00050ECE"/>
    <w:rsid w:val="00054D37"/>
    <w:rsid w:val="00055E05"/>
    <w:rsid w:val="00080BAA"/>
    <w:rsid w:val="0008659B"/>
    <w:rsid w:val="00091719"/>
    <w:rsid w:val="000A0781"/>
    <w:rsid w:val="000B1148"/>
    <w:rsid w:val="000C36D9"/>
    <w:rsid w:val="000C54B3"/>
    <w:rsid w:val="000D4F2E"/>
    <w:rsid w:val="000D75EC"/>
    <w:rsid w:val="000F4D80"/>
    <w:rsid w:val="000F5EEC"/>
    <w:rsid w:val="00113F9C"/>
    <w:rsid w:val="00122B94"/>
    <w:rsid w:val="001333A1"/>
    <w:rsid w:val="001371A0"/>
    <w:rsid w:val="001667C1"/>
    <w:rsid w:val="00172AB0"/>
    <w:rsid w:val="001912ED"/>
    <w:rsid w:val="001D57EC"/>
    <w:rsid w:val="001E322F"/>
    <w:rsid w:val="002204E6"/>
    <w:rsid w:val="00222542"/>
    <w:rsid w:val="00224D05"/>
    <w:rsid w:val="00226083"/>
    <w:rsid w:val="00263B02"/>
    <w:rsid w:val="00267EA3"/>
    <w:rsid w:val="00273547"/>
    <w:rsid w:val="00277424"/>
    <w:rsid w:val="00280ADF"/>
    <w:rsid w:val="0029114B"/>
    <w:rsid w:val="002B211D"/>
    <w:rsid w:val="002B6DD6"/>
    <w:rsid w:val="002C3F92"/>
    <w:rsid w:val="002C6ADF"/>
    <w:rsid w:val="002D0016"/>
    <w:rsid w:val="002D1211"/>
    <w:rsid w:val="002D53E1"/>
    <w:rsid w:val="002F2171"/>
    <w:rsid w:val="00317638"/>
    <w:rsid w:val="00336448"/>
    <w:rsid w:val="003453D2"/>
    <w:rsid w:val="00360765"/>
    <w:rsid w:val="00364BE7"/>
    <w:rsid w:val="00375BC6"/>
    <w:rsid w:val="003A1B5F"/>
    <w:rsid w:val="003A3361"/>
    <w:rsid w:val="003B1BA8"/>
    <w:rsid w:val="003C27F7"/>
    <w:rsid w:val="003D5C94"/>
    <w:rsid w:val="003D61CF"/>
    <w:rsid w:val="003E5D92"/>
    <w:rsid w:val="00400168"/>
    <w:rsid w:val="00424DA3"/>
    <w:rsid w:val="00426835"/>
    <w:rsid w:val="004346F6"/>
    <w:rsid w:val="00442266"/>
    <w:rsid w:val="004437EE"/>
    <w:rsid w:val="004450A5"/>
    <w:rsid w:val="004459F8"/>
    <w:rsid w:val="00452185"/>
    <w:rsid w:val="00464291"/>
    <w:rsid w:val="00464D99"/>
    <w:rsid w:val="00466366"/>
    <w:rsid w:val="004712DC"/>
    <w:rsid w:val="004738A5"/>
    <w:rsid w:val="004821EC"/>
    <w:rsid w:val="00485363"/>
    <w:rsid w:val="004E41A2"/>
    <w:rsid w:val="004F296C"/>
    <w:rsid w:val="0051332A"/>
    <w:rsid w:val="00521B16"/>
    <w:rsid w:val="00522488"/>
    <w:rsid w:val="00533230"/>
    <w:rsid w:val="00534686"/>
    <w:rsid w:val="00555891"/>
    <w:rsid w:val="005673A2"/>
    <w:rsid w:val="00577E67"/>
    <w:rsid w:val="00591E0C"/>
    <w:rsid w:val="005A0ECA"/>
    <w:rsid w:val="005A437B"/>
    <w:rsid w:val="005A5C94"/>
    <w:rsid w:val="005B40E4"/>
    <w:rsid w:val="005D0733"/>
    <w:rsid w:val="005D6DDF"/>
    <w:rsid w:val="005E6189"/>
    <w:rsid w:val="005F654F"/>
    <w:rsid w:val="006140C4"/>
    <w:rsid w:val="0062395A"/>
    <w:rsid w:val="00635858"/>
    <w:rsid w:val="00636D88"/>
    <w:rsid w:val="00650235"/>
    <w:rsid w:val="0065148D"/>
    <w:rsid w:val="00656EA3"/>
    <w:rsid w:val="006613A0"/>
    <w:rsid w:val="006638CA"/>
    <w:rsid w:val="006702DF"/>
    <w:rsid w:val="006913FB"/>
    <w:rsid w:val="00691A25"/>
    <w:rsid w:val="00693E64"/>
    <w:rsid w:val="006B09DE"/>
    <w:rsid w:val="006B24EA"/>
    <w:rsid w:val="006D0410"/>
    <w:rsid w:val="006E40ED"/>
    <w:rsid w:val="00705407"/>
    <w:rsid w:val="007367E6"/>
    <w:rsid w:val="007417AB"/>
    <w:rsid w:val="007457A9"/>
    <w:rsid w:val="00747CEB"/>
    <w:rsid w:val="00751A43"/>
    <w:rsid w:val="007645D9"/>
    <w:rsid w:val="00773B21"/>
    <w:rsid w:val="007B0A13"/>
    <w:rsid w:val="007B0AD1"/>
    <w:rsid w:val="007E47E3"/>
    <w:rsid w:val="007F13A4"/>
    <w:rsid w:val="0080067B"/>
    <w:rsid w:val="008050C1"/>
    <w:rsid w:val="00825996"/>
    <w:rsid w:val="00831004"/>
    <w:rsid w:val="008314EC"/>
    <w:rsid w:val="008612DA"/>
    <w:rsid w:val="00866556"/>
    <w:rsid w:val="0087304C"/>
    <w:rsid w:val="008902D3"/>
    <w:rsid w:val="00892163"/>
    <w:rsid w:val="008A6EF9"/>
    <w:rsid w:val="008B433E"/>
    <w:rsid w:val="008C299A"/>
    <w:rsid w:val="008E1A74"/>
    <w:rsid w:val="00907A87"/>
    <w:rsid w:val="0092171D"/>
    <w:rsid w:val="00945927"/>
    <w:rsid w:val="009555A1"/>
    <w:rsid w:val="00957790"/>
    <w:rsid w:val="00962EE1"/>
    <w:rsid w:val="00964824"/>
    <w:rsid w:val="00973D76"/>
    <w:rsid w:val="009A487D"/>
    <w:rsid w:val="009B5AEB"/>
    <w:rsid w:val="009C5709"/>
    <w:rsid w:val="009D35AB"/>
    <w:rsid w:val="009E5827"/>
    <w:rsid w:val="00A03E9A"/>
    <w:rsid w:val="00A138E3"/>
    <w:rsid w:val="00A15E1C"/>
    <w:rsid w:val="00A206EF"/>
    <w:rsid w:val="00A242BD"/>
    <w:rsid w:val="00A40EAF"/>
    <w:rsid w:val="00A4723F"/>
    <w:rsid w:val="00A613DC"/>
    <w:rsid w:val="00A66C6E"/>
    <w:rsid w:val="00A76E17"/>
    <w:rsid w:val="00A870C9"/>
    <w:rsid w:val="00A93A52"/>
    <w:rsid w:val="00A945CA"/>
    <w:rsid w:val="00AA191D"/>
    <w:rsid w:val="00AD2CAB"/>
    <w:rsid w:val="00AD3E60"/>
    <w:rsid w:val="00AD45C7"/>
    <w:rsid w:val="00AE30A8"/>
    <w:rsid w:val="00AE4A91"/>
    <w:rsid w:val="00AE50B1"/>
    <w:rsid w:val="00AF417A"/>
    <w:rsid w:val="00B16286"/>
    <w:rsid w:val="00B313E9"/>
    <w:rsid w:val="00B33C6D"/>
    <w:rsid w:val="00B35F21"/>
    <w:rsid w:val="00B36D82"/>
    <w:rsid w:val="00B438E7"/>
    <w:rsid w:val="00B45461"/>
    <w:rsid w:val="00B91BF6"/>
    <w:rsid w:val="00B961D1"/>
    <w:rsid w:val="00BA58DB"/>
    <w:rsid w:val="00BA66B3"/>
    <w:rsid w:val="00BB5685"/>
    <w:rsid w:val="00BB5B22"/>
    <w:rsid w:val="00BB649A"/>
    <w:rsid w:val="00BC10AB"/>
    <w:rsid w:val="00BC704A"/>
    <w:rsid w:val="00BD0E4B"/>
    <w:rsid w:val="00BE271B"/>
    <w:rsid w:val="00BE2B15"/>
    <w:rsid w:val="00BF3BE0"/>
    <w:rsid w:val="00C00AC1"/>
    <w:rsid w:val="00C03563"/>
    <w:rsid w:val="00C12BCD"/>
    <w:rsid w:val="00C66B0C"/>
    <w:rsid w:val="00C67D3D"/>
    <w:rsid w:val="00C74AE7"/>
    <w:rsid w:val="00CA7D67"/>
    <w:rsid w:val="00CB122D"/>
    <w:rsid w:val="00CC45F5"/>
    <w:rsid w:val="00CE11C9"/>
    <w:rsid w:val="00CE7DCD"/>
    <w:rsid w:val="00CF5605"/>
    <w:rsid w:val="00D1181A"/>
    <w:rsid w:val="00D1688A"/>
    <w:rsid w:val="00D2095E"/>
    <w:rsid w:val="00D25CCA"/>
    <w:rsid w:val="00D33497"/>
    <w:rsid w:val="00D51B52"/>
    <w:rsid w:val="00D9556D"/>
    <w:rsid w:val="00D9629D"/>
    <w:rsid w:val="00DA45C4"/>
    <w:rsid w:val="00DA4989"/>
    <w:rsid w:val="00DA6557"/>
    <w:rsid w:val="00DB2973"/>
    <w:rsid w:val="00DB44BA"/>
    <w:rsid w:val="00DB7D65"/>
    <w:rsid w:val="00DE4DF2"/>
    <w:rsid w:val="00DE7833"/>
    <w:rsid w:val="00DE7FB3"/>
    <w:rsid w:val="00DF5374"/>
    <w:rsid w:val="00DF7480"/>
    <w:rsid w:val="00E1472C"/>
    <w:rsid w:val="00E272D6"/>
    <w:rsid w:val="00E32323"/>
    <w:rsid w:val="00E328E3"/>
    <w:rsid w:val="00E42529"/>
    <w:rsid w:val="00E450D7"/>
    <w:rsid w:val="00E51339"/>
    <w:rsid w:val="00E67062"/>
    <w:rsid w:val="00E85FE7"/>
    <w:rsid w:val="00E96970"/>
    <w:rsid w:val="00EA1DDE"/>
    <w:rsid w:val="00EA7C0D"/>
    <w:rsid w:val="00EB6EAD"/>
    <w:rsid w:val="00EB7441"/>
    <w:rsid w:val="00EB7581"/>
    <w:rsid w:val="00ED6A3D"/>
    <w:rsid w:val="00ED717D"/>
    <w:rsid w:val="00EF3C96"/>
    <w:rsid w:val="00F15413"/>
    <w:rsid w:val="00F3240B"/>
    <w:rsid w:val="00F3296E"/>
    <w:rsid w:val="00F40931"/>
    <w:rsid w:val="00F43313"/>
    <w:rsid w:val="00F46EB5"/>
    <w:rsid w:val="00F8461C"/>
    <w:rsid w:val="00F859A4"/>
    <w:rsid w:val="00F9125E"/>
    <w:rsid w:val="00F91B92"/>
    <w:rsid w:val="00FA3ACE"/>
    <w:rsid w:val="00FA6A3D"/>
    <w:rsid w:val="00FB366E"/>
    <w:rsid w:val="00F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EF7F4"/>
  <w15:docId w15:val="{DAF9AA3B-1712-40C6-A1C9-EA158669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5AB"/>
    <w:pPr>
      <w:spacing w:after="200" w:line="276" w:lineRule="auto"/>
    </w:pPr>
    <w:rPr>
      <w:b/>
      <w:bCs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80BAA"/>
    <w:pPr>
      <w:spacing w:before="480" w:after="0"/>
      <w:contextualSpacing/>
      <w:outlineLvl w:val="0"/>
    </w:pPr>
    <w:rPr>
      <w:rFonts w:ascii="Cambria" w:hAnsi="Cambria"/>
      <w:b w:val="0"/>
      <w:bCs w:val="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0BAA"/>
    <w:pPr>
      <w:spacing w:before="200" w:after="0"/>
      <w:outlineLvl w:val="1"/>
    </w:pPr>
    <w:rPr>
      <w:rFonts w:ascii="Cambria" w:hAnsi="Cambria"/>
      <w:b w:val="0"/>
      <w:bCs w:val="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0BAA"/>
    <w:pPr>
      <w:spacing w:before="200" w:after="0" w:line="271" w:lineRule="auto"/>
      <w:outlineLvl w:val="2"/>
    </w:pPr>
    <w:rPr>
      <w:rFonts w:ascii="Cambria" w:hAnsi="Cambria"/>
      <w:b w:val="0"/>
      <w:bCs w:val="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BAA"/>
    <w:pPr>
      <w:spacing w:before="200" w:after="0"/>
      <w:outlineLvl w:val="3"/>
    </w:pPr>
    <w:rPr>
      <w:rFonts w:ascii="Cambria" w:hAnsi="Cambria"/>
      <w:b w:val="0"/>
      <w:bCs w:val="0"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BAA"/>
    <w:pPr>
      <w:spacing w:before="200" w:after="0"/>
      <w:outlineLvl w:val="4"/>
    </w:pPr>
    <w:rPr>
      <w:rFonts w:ascii="Cambria" w:hAnsi="Cambria"/>
      <w:b w:val="0"/>
      <w:bCs w:val="0"/>
      <w:color w:val="7F7F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BAA"/>
    <w:pPr>
      <w:spacing w:after="0" w:line="271" w:lineRule="auto"/>
      <w:outlineLvl w:val="5"/>
    </w:pPr>
    <w:rPr>
      <w:rFonts w:ascii="Cambria" w:hAnsi="Cambria"/>
      <w:b w:val="0"/>
      <w:bCs w:val="0"/>
      <w:i/>
      <w:iCs/>
      <w:color w:val="7F7F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BAA"/>
    <w:pPr>
      <w:spacing w:after="0"/>
      <w:outlineLvl w:val="6"/>
    </w:pPr>
    <w:rPr>
      <w:rFonts w:ascii="Cambria" w:hAnsi="Cambria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BAA"/>
    <w:pPr>
      <w:spacing w:after="0"/>
      <w:outlineLvl w:val="7"/>
    </w:pPr>
    <w:rPr>
      <w:rFonts w:ascii="Cambria" w:hAnsi="Cambria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BAA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45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45F5"/>
  </w:style>
  <w:style w:type="paragraph" w:styleId="Piedepgina">
    <w:name w:val="footer"/>
    <w:basedOn w:val="Normal"/>
    <w:link w:val="PiedepginaCar"/>
    <w:uiPriority w:val="99"/>
    <w:unhideWhenUsed/>
    <w:rsid w:val="00CC45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45F5"/>
  </w:style>
  <w:style w:type="table" w:styleId="Cuadrculaclara-nfasis1">
    <w:name w:val="Light Grid Accent 1"/>
    <w:basedOn w:val="Tablanormal"/>
    <w:uiPriority w:val="62"/>
    <w:rsid w:val="00CC45F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Textodelmarcadordeposicin">
    <w:name w:val="Placeholder Text"/>
    <w:uiPriority w:val="99"/>
    <w:semiHidden/>
    <w:rsid w:val="00CC45F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C45F5"/>
    <w:rPr>
      <w:rFonts w:ascii="Tahoma" w:hAnsi="Tahoma" w:cs="Tahoma"/>
      <w:sz w:val="16"/>
      <w:szCs w:val="16"/>
    </w:rPr>
  </w:style>
  <w:style w:type="paragraph" w:styleId="Sinespaciado">
    <w:name w:val="No Spacing"/>
    <w:basedOn w:val="Normal"/>
    <w:uiPriority w:val="1"/>
    <w:qFormat/>
    <w:rsid w:val="00080BAA"/>
    <w:pPr>
      <w:spacing w:after="0" w:line="240" w:lineRule="auto"/>
    </w:pPr>
  </w:style>
  <w:style w:type="character" w:styleId="Fuerte">
    <w:name w:val="Strong"/>
    <w:uiPriority w:val="22"/>
    <w:qFormat/>
    <w:rsid w:val="00080BAA"/>
    <w:rPr>
      <w:b/>
      <w:bCs/>
    </w:rPr>
  </w:style>
  <w:style w:type="character" w:customStyle="1" w:styleId="Ttulo1Car">
    <w:name w:val="Título 1 Car"/>
    <w:link w:val="Ttulo1"/>
    <w:uiPriority w:val="9"/>
    <w:rsid w:val="00080BAA"/>
    <w:rPr>
      <w:rFonts w:ascii="Cambria" w:eastAsia="Times New Roman" w:hAnsi="Cambria" w:cs="Times New Roman"/>
      <w:b/>
      <w:bCs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080BA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tuloCar">
    <w:name w:val="Título Car"/>
    <w:link w:val="Ttulo"/>
    <w:uiPriority w:val="10"/>
    <w:rsid w:val="00080BAA"/>
    <w:rPr>
      <w:rFonts w:ascii="Cambria" w:eastAsia="Times New Roman" w:hAnsi="Cambria" w:cs="Times New Roman"/>
      <w:spacing w:val="5"/>
      <w:sz w:val="52"/>
      <w:szCs w:val="52"/>
    </w:rPr>
  </w:style>
  <w:style w:type="character" w:styleId="Ttulodellibro">
    <w:name w:val="Book Title"/>
    <w:uiPriority w:val="33"/>
    <w:qFormat/>
    <w:rsid w:val="00080BAA"/>
    <w:rPr>
      <w:i/>
      <w:iCs/>
      <w:smallCaps/>
      <w:spacing w:val="5"/>
    </w:rPr>
  </w:style>
  <w:style w:type="paragraph" w:styleId="Prrafodelista">
    <w:name w:val="List Paragraph"/>
    <w:basedOn w:val="Normal"/>
    <w:uiPriority w:val="34"/>
    <w:qFormat/>
    <w:rsid w:val="00080BAA"/>
    <w:pPr>
      <w:ind w:left="720"/>
      <w:contextualSpacing/>
    </w:pPr>
  </w:style>
  <w:style w:type="character" w:customStyle="1" w:styleId="Ttulo2Car">
    <w:name w:val="Título 2 Car"/>
    <w:link w:val="Ttulo2"/>
    <w:uiPriority w:val="9"/>
    <w:semiHidden/>
    <w:rsid w:val="00080B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3Car">
    <w:name w:val="Título 3 Car"/>
    <w:link w:val="Ttulo3"/>
    <w:uiPriority w:val="9"/>
    <w:semiHidden/>
    <w:rsid w:val="00080BAA"/>
    <w:rPr>
      <w:rFonts w:ascii="Cambria" w:eastAsia="Times New Roman" w:hAnsi="Cambria" w:cs="Times New Roman"/>
      <w:b/>
      <w:bCs/>
    </w:rPr>
  </w:style>
  <w:style w:type="character" w:customStyle="1" w:styleId="Ttulo4Car">
    <w:name w:val="Título 4 Car"/>
    <w:link w:val="Ttulo4"/>
    <w:uiPriority w:val="9"/>
    <w:semiHidden/>
    <w:rsid w:val="00080BAA"/>
    <w:rPr>
      <w:rFonts w:ascii="Cambria" w:eastAsia="Times New Roman" w:hAnsi="Cambria" w:cs="Times New Roman"/>
      <w:b/>
      <w:bCs/>
      <w:i/>
      <w:iCs/>
    </w:rPr>
  </w:style>
  <w:style w:type="character" w:customStyle="1" w:styleId="Ttulo5Car">
    <w:name w:val="Título 5 Car"/>
    <w:link w:val="Ttulo5"/>
    <w:uiPriority w:val="9"/>
    <w:semiHidden/>
    <w:rsid w:val="00080BAA"/>
    <w:rPr>
      <w:rFonts w:ascii="Cambria" w:eastAsia="Times New Roman" w:hAnsi="Cambria" w:cs="Times New Roman"/>
      <w:b/>
      <w:bCs/>
      <w:color w:val="7F7F7F"/>
    </w:rPr>
  </w:style>
  <w:style w:type="character" w:customStyle="1" w:styleId="Ttulo6Car">
    <w:name w:val="Título 6 Car"/>
    <w:link w:val="Ttulo6"/>
    <w:uiPriority w:val="9"/>
    <w:semiHidden/>
    <w:rsid w:val="00080BA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Ttulo7Car">
    <w:name w:val="Título 7 Car"/>
    <w:link w:val="Ttulo7"/>
    <w:uiPriority w:val="9"/>
    <w:semiHidden/>
    <w:rsid w:val="00080BAA"/>
    <w:rPr>
      <w:rFonts w:ascii="Cambria" w:eastAsia="Times New Roman" w:hAnsi="Cambria" w:cs="Times New Roman"/>
      <w:i/>
      <w:iCs/>
    </w:rPr>
  </w:style>
  <w:style w:type="character" w:customStyle="1" w:styleId="Ttulo8Car">
    <w:name w:val="Título 8 Car"/>
    <w:link w:val="Ttulo8"/>
    <w:uiPriority w:val="9"/>
    <w:semiHidden/>
    <w:rsid w:val="00080BAA"/>
    <w:rPr>
      <w:rFonts w:ascii="Cambria" w:eastAsia="Times New Roman" w:hAnsi="Cambria" w:cs="Times New Roman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080BA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BAA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SubttuloCar">
    <w:name w:val="Subtítulo Car"/>
    <w:link w:val="Subttulo"/>
    <w:uiPriority w:val="11"/>
    <w:rsid w:val="00080BA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nfasis">
    <w:name w:val="Emphasis"/>
    <w:uiPriority w:val="20"/>
    <w:qFormat/>
    <w:rsid w:val="00080BA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">
    <w:name w:val="Quote"/>
    <w:basedOn w:val="Normal"/>
    <w:next w:val="Normal"/>
    <w:link w:val="CitaCar"/>
    <w:uiPriority w:val="29"/>
    <w:qFormat/>
    <w:rsid w:val="00080BAA"/>
    <w:pPr>
      <w:spacing w:before="200" w:after="0"/>
      <w:ind w:left="360" w:right="360"/>
    </w:pPr>
    <w:rPr>
      <w:i/>
      <w:iCs/>
    </w:rPr>
  </w:style>
  <w:style w:type="character" w:customStyle="1" w:styleId="CitaCar">
    <w:name w:val="Cita Car"/>
    <w:link w:val="Cita"/>
    <w:uiPriority w:val="29"/>
    <w:rsid w:val="00080BAA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BAA"/>
    <w:pPr>
      <w:pBdr>
        <w:bottom w:val="single" w:sz="4" w:space="1" w:color="auto"/>
      </w:pBdr>
      <w:spacing w:before="200" w:after="280"/>
      <w:ind w:left="1008" w:right="1152"/>
      <w:jc w:val="both"/>
    </w:pPr>
    <w:rPr>
      <w:b w:val="0"/>
      <w:bCs w:val="0"/>
      <w:i/>
      <w:iCs/>
    </w:rPr>
  </w:style>
  <w:style w:type="character" w:customStyle="1" w:styleId="CitadestacadaCar">
    <w:name w:val="Cita destacada Car"/>
    <w:link w:val="Citadestacada"/>
    <w:uiPriority w:val="30"/>
    <w:rsid w:val="00080BAA"/>
    <w:rPr>
      <w:b/>
      <w:bCs/>
      <w:i/>
      <w:iCs/>
    </w:rPr>
  </w:style>
  <w:style w:type="character" w:styleId="nfasissutil">
    <w:name w:val="Subtle Emphasis"/>
    <w:uiPriority w:val="19"/>
    <w:qFormat/>
    <w:rsid w:val="00080BAA"/>
    <w:rPr>
      <w:i/>
      <w:iCs/>
    </w:rPr>
  </w:style>
  <w:style w:type="character" w:styleId="nfasisintenso">
    <w:name w:val="Intense Emphasis"/>
    <w:uiPriority w:val="21"/>
    <w:qFormat/>
    <w:rsid w:val="00080BAA"/>
    <w:rPr>
      <w:b/>
      <w:bCs/>
    </w:rPr>
  </w:style>
  <w:style w:type="character" w:styleId="Referenciasutil">
    <w:name w:val="Subtle Reference"/>
    <w:uiPriority w:val="31"/>
    <w:qFormat/>
    <w:rsid w:val="00080BAA"/>
    <w:rPr>
      <w:smallCaps/>
    </w:rPr>
  </w:style>
  <w:style w:type="character" w:styleId="Referenciaintensa">
    <w:name w:val="Intense Reference"/>
    <w:uiPriority w:val="32"/>
    <w:qFormat/>
    <w:rsid w:val="00080BAA"/>
    <w:rPr>
      <w:smallCaps/>
      <w:spacing w:val="5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80BAA"/>
    <w:pPr>
      <w:outlineLvl w:val="9"/>
    </w:pPr>
    <w:rPr>
      <w:lang w:bidi="en-US"/>
    </w:rPr>
  </w:style>
  <w:style w:type="character" w:customStyle="1" w:styleId="Estilo1">
    <w:name w:val="Estilo1"/>
    <w:uiPriority w:val="1"/>
    <w:rsid w:val="00080BAA"/>
    <w:rPr>
      <w:rFonts w:ascii="Calibri" w:eastAsia="Times New Roman" w:hAnsi="Calibri" w:cs="Times New Roman"/>
      <w:b w:val="0"/>
      <w:bCs/>
      <w:sz w:val="36"/>
      <w:szCs w:val="28"/>
    </w:rPr>
  </w:style>
  <w:style w:type="character" w:customStyle="1" w:styleId="Estilo2">
    <w:name w:val="Estilo2"/>
    <w:uiPriority w:val="1"/>
    <w:rsid w:val="00080BAA"/>
    <w:rPr>
      <w:rFonts w:ascii="Calibri" w:hAnsi="Calibri"/>
      <w:b/>
      <w:color w:val="auto"/>
      <w:sz w:val="32"/>
    </w:rPr>
  </w:style>
  <w:style w:type="character" w:customStyle="1" w:styleId="Estilo3">
    <w:name w:val="Estilo3"/>
    <w:uiPriority w:val="1"/>
    <w:rsid w:val="00080BAA"/>
    <w:rPr>
      <w:rFonts w:ascii="Calibri" w:hAnsi="Calibri"/>
      <w:b/>
      <w:sz w:val="32"/>
    </w:rPr>
  </w:style>
  <w:style w:type="character" w:customStyle="1" w:styleId="Estilo4">
    <w:name w:val="Estilo4"/>
    <w:uiPriority w:val="1"/>
    <w:rsid w:val="00080BAA"/>
    <w:rPr>
      <w:rFonts w:ascii="Calibri" w:hAnsi="Calibri"/>
      <w:b/>
      <w:sz w:val="32"/>
    </w:rPr>
  </w:style>
  <w:style w:type="character" w:customStyle="1" w:styleId="Estilo5">
    <w:name w:val="Estilo5"/>
    <w:uiPriority w:val="1"/>
    <w:rsid w:val="00D9556D"/>
    <w:rPr>
      <w:rFonts w:ascii="Calibri" w:hAnsi="Calibri"/>
      <w:b/>
      <w:sz w:val="24"/>
    </w:rPr>
  </w:style>
  <w:style w:type="character" w:customStyle="1" w:styleId="Estilo6">
    <w:name w:val="Estilo6"/>
    <w:uiPriority w:val="1"/>
    <w:rsid w:val="00EF3C96"/>
    <w:rPr>
      <w:rFonts w:ascii="Calibri" w:hAnsi="Calibri"/>
      <w:b/>
      <w:sz w:val="24"/>
    </w:rPr>
  </w:style>
  <w:style w:type="character" w:customStyle="1" w:styleId="Estilo7">
    <w:name w:val="Estilo7"/>
    <w:uiPriority w:val="1"/>
    <w:rsid w:val="00CF5605"/>
    <w:rPr>
      <w:rFonts w:ascii="Calibri" w:hAnsi="Calibri"/>
      <w:b/>
      <w:sz w:val="24"/>
    </w:rPr>
  </w:style>
  <w:style w:type="character" w:styleId="Hipervnculo">
    <w:name w:val="Hyperlink"/>
    <w:basedOn w:val="Fuentedeprrafopredeter"/>
    <w:uiPriority w:val="99"/>
    <w:semiHidden/>
    <w:unhideWhenUsed/>
    <w:rsid w:val="00464D99"/>
    <w:rPr>
      <w:color w:val="0000FF"/>
      <w:u w:val="single"/>
    </w:rPr>
  </w:style>
  <w:style w:type="table" w:styleId="Tablaconcuadrcula1clara-nfasis5">
    <w:name w:val="Grid Table 1 Light Accent 5"/>
    <w:basedOn w:val="Tablanormal"/>
    <w:uiPriority w:val="46"/>
    <w:rsid w:val="00E5133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4-nfasis1">
    <w:name w:val="List Table 4 Accent 1"/>
    <w:basedOn w:val="Tablanormal"/>
    <w:uiPriority w:val="49"/>
    <w:rsid w:val="00E5133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4-nfasis1">
    <w:name w:val="Grid Table 4 Accent 1"/>
    <w:basedOn w:val="Tablanormal"/>
    <w:uiPriority w:val="49"/>
    <w:rsid w:val="00E5133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Lantilla%20asistencia%20de%20eventos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89AC34057F41FB9E6FEFBAD2AAC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29DC3-F4B7-4D39-99C5-7F9B03DDE0F8}"/>
      </w:docPartPr>
      <w:docPartBody>
        <w:p w:rsidR="00A17ADA" w:rsidRDefault="00AE131B" w:rsidP="00AE131B">
          <w:pPr>
            <w:pStyle w:val="DB89AC34057F41FB9E6FEFBAD2AAC439"/>
          </w:pPr>
          <w:r w:rsidRPr="00F63FB6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88EDBE9035644D21A67841853FC61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50C3A-9074-4165-BC39-CF8596D3DA1B}"/>
      </w:docPartPr>
      <w:docPartBody>
        <w:p w:rsidR="00A17ADA" w:rsidRDefault="00AE131B" w:rsidP="00AE131B">
          <w:pPr>
            <w:pStyle w:val="88EDBE9035644D21A67841853FC611B2"/>
          </w:pPr>
          <w:r w:rsidRPr="009C43D2">
            <w:rPr>
              <w:rStyle w:val="Textodelmarcadordeposicin"/>
            </w:rPr>
            <w:t>Elija un elemento.</w:t>
          </w:r>
        </w:p>
      </w:docPartBody>
    </w:docPart>
    <w:docPart>
      <w:docPartPr>
        <w:name w:val="B0D00BD3EA5E4DB5B41C9975D1A9C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0F8C1-DA30-476A-BF25-279901A4A927}"/>
      </w:docPartPr>
      <w:docPartBody>
        <w:p w:rsidR="00A17ADA" w:rsidRDefault="00AE131B" w:rsidP="00AE131B">
          <w:pPr>
            <w:pStyle w:val="B0D00BD3EA5E4DB5B41C9975D1A9C513"/>
          </w:pPr>
          <w:r w:rsidRPr="009C43D2">
            <w:rPr>
              <w:rStyle w:val="Textodelmarcadordeposicin"/>
            </w:rPr>
            <w:t>Elija un elemento.</w:t>
          </w:r>
        </w:p>
      </w:docPartBody>
    </w:docPart>
    <w:docPart>
      <w:docPartPr>
        <w:name w:val="6C4A2C8CEEC749BA930F355DEFAAE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9288D-4C5F-4207-BDE1-A7C2FCAD4FE2}"/>
      </w:docPartPr>
      <w:docPartBody>
        <w:p w:rsidR="00A17ADA" w:rsidRDefault="00AE131B" w:rsidP="00AE131B">
          <w:pPr>
            <w:pStyle w:val="6C4A2C8CEEC749BA930F355DEFAAEACB"/>
          </w:pPr>
          <w:r w:rsidRPr="009C43D2">
            <w:rPr>
              <w:rStyle w:val="Textodelmarcadordeposicin"/>
            </w:rPr>
            <w:t>Elija un elemento.</w:t>
          </w:r>
        </w:p>
      </w:docPartBody>
    </w:docPart>
    <w:docPart>
      <w:docPartPr>
        <w:name w:val="BE8E9ECE293D43178E23A05D9DE33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8CA7-2072-45D1-8341-394FE7CB74AF}"/>
      </w:docPartPr>
      <w:docPartBody>
        <w:p w:rsidR="00A17ADA" w:rsidRDefault="00AE131B" w:rsidP="00AE131B">
          <w:pPr>
            <w:pStyle w:val="BE8E9ECE293D43178E23A05D9DE33C42"/>
          </w:pPr>
          <w:r w:rsidRPr="009C43D2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687E"/>
    <w:rsid w:val="000079CB"/>
    <w:rsid w:val="0003730C"/>
    <w:rsid w:val="00054B11"/>
    <w:rsid w:val="00080404"/>
    <w:rsid w:val="000906B5"/>
    <w:rsid w:val="000A4896"/>
    <w:rsid w:val="000C6806"/>
    <w:rsid w:val="000D3CEA"/>
    <w:rsid w:val="00162CF2"/>
    <w:rsid w:val="00170CAD"/>
    <w:rsid w:val="00195E62"/>
    <w:rsid w:val="001A309D"/>
    <w:rsid w:val="001A40B7"/>
    <w:rsid w:val="00224095"/>
    <w:rsid w:val="002A3623"/>
    <w:rsid w:val="002D6867"/>
    <w:rsid w:val="002F1202"/>
    <w:rsid w:val="002F537B"/>
    <w:rsid w:val="003C09E6"/>
    <w:rsid w:val="003D6CBE"/>
    <w:rsid w:val="00437B16"/>
    <w:rsid w:val="00450B54"/>
    <w:rsid w:val="00457E08"/>
    <w:rsid w:val="00485FA6"/>
    <w:rsid w:val="00491071"/>
    <w:rsid w:val="004B04F1"/>
    <w:rsid w:val="004B321C"/>
    <w:rsid w:val="004D4B9F"/>
    <w:rsid w:val="004F4FFE"/>
    <w:rsid w:val="00534058"/>
    <w:rsid w:val="005A437B"/>
    <w:rsid w:val="005B198F"/>
    <w:rsid w:val="005B6124"/>
    <w:rsid w:val="005D055F"/>
    <w:rsid w:val="005D44DA"/>
    <w:rsid w:val="0060260E"/>
    <w:rsid w:val="00645528"/>
    <w:rsid w:val="0065229B"/>
    <w:rsid w:val="00654400"/>
    <w:rsid w:val="00683C79"/>
    <w:rsid w:val="006D0FC7"/>
    <w:rsid w:val="006D6698"/>
    <w:rsid w:val="007019C0"/>
    <w:rsid w:val="00731F0F"/>
    <w:rsid w:val="00741929"/>
    <w:rsid w:val="007553A6"/>
    <w:rsid w:val="007574A6"/>
    <w:rsid w:val="00761110"/>
    <w:rsid w:val="007E47E3"/>
    <w:rsid w:val="00816535"/>
    <w:rsid w:val="008A1ADA"/>
    <w:rsid w:val="008B06FF"/>
    <w:rsid w:val="008C196F"/>
    <w:rsid w:val="008E763A"/>
    <w:rsid w:val="00935E9A"/>
    <w:rsid w:val="00956FDF"/>
    <w:rsid w:val="00962CFD"/>
    <w:rsid w:val="009859FC"/>
    <w:rsid w:val="009B20D2"/>
    <w:rsid w:val="009B2896"/>
    <w:rsid w:val="009B2C8B"/>
    <w:rsid w:val="00A026FC"/>
    <w:rsid w:val="00A17ADA"/>
    <w:rsid w:val="00A24DD7"/>
    <w:rsid w:val="00A34E88"/>
    <w:rsid w:val="00AE131B"/>
    <w:rsid w:val="00B21B6A"/>
    <w:rsid w:val="00B620F8"/>
    <w:rsid w:val="00C805A4"/>
    <w:rsid w:val="00C943D4"/>
    <w:rsid w:val="00D30DE7"/>
    <w:rsid w:val="00D625B6"/>
    <w:rsid w:val="00E07CC0"/>
    <w:rsid w:val="00E42688"/>
    <w:rsid w:val="00E5572F"/>
    <w:rsid w:val="00E7687E"/>
    <w:rsid w:val="00EB61A1"/>
    <w:rsid w:val="00EC4D72"/>
    <w:rsid w:val="00ED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AE131B"/>
    <w:rPr>
      <w:color w:val="808080"/>
    </w:rPr>
  </w:style>
  <w:style w:type="paragraph" w:customStyle="1" w:styleId="DB89AC34057F41FB9E6FEFBAD2AAC439">
    <w:name w:val="DB89AC34057F41FB9E6FEFBAD2AAC439"/>
    <w:rsid w:val="00AE131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8EDBE9035644D21A67841853FC611B2">
    <w:name w:val="88EDBE9035644D21A67841853FC611B2"/>
    <w:rsid w:val="00AE131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0D00BD3EA5E4DB5B41C9975D1A9C513">
    <w:name w:val="B0D00BD3EA5E4DB5B41C9975D1A9C513"/>
    <w:rsid w:val="00AE131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4A2C8CEEC749BA930F355DEFAAEACB">
    <w:name w:val="6C4A2C8CEEC749BA930F355DEFAAEACB"/>
    <w:rsid w:val="00AE131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E8E9ECE293D43178E23A05D9DE33C42">
    <w:name w:val="BE8E9ECE293D43178E23A05D9DE33C42"/>
    <w:rsid w:val="00AE131B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28676-61A0-4FFD-8954-9CB3AC6AE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asistencia de eventos</Template>
  <TotalTime>22</TotalTime>
  <Pages>3</Pages>
  <Words>78</Words>
  <Characters>330</Characters>
  <Application>Microsoft Office Word</Application>
  <DocSecurity>0</DocSecurity>
  <Lines>301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Actividad: "Reunión Sedes IC 2018”.</vt:lpstr>
    </vt:vector>
  </TitlesOfParts>
  <Company>Microsoft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Actividad: "Reunión Sedes IC 2018”.</dc:title>
  <dc:creator>eaa</dc:creator>
  <cp:keywords>Comisión de Acreditación</cp:keywords>
  <cp:lastModifiedBy>DIANA ALVARADO  CORRALES</cp:lastModifiedBy>
  <cp:revision>7</cp:revision>
  <cp:lastPrinted>2019-04-12T16:47:00Z</cp:lastPrinted>
  <dcterms:created xsi:type="dcterms:W3CDTF">2019-05-07T16:15:00Z</dcterms:created>
  <dcterms:modified xsi:type="dcterms:W3CDTF">2026-01-20T20:09:00Z</dcterms:modified>
</cp:coreProperties>
</file>